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C4964" w14:textId="77777777" w:rsidR="000D10C8" w:rsidRDefault="002F2A2F" w:rsidP="002F2A2F">
      <w:pPr>
        <w:ind w:firstLine="0"/>
        <w:jc w:val="right"/>
      </w:pPr>
      <w:r>
        <w:t>São João del-Rei, DIA de MÊS de ANO</w:t>
      </w:r>
    </w:p>
    <w:p w14:paraId="0F0835B5" w14:textId="77777777" w:rsidR="002F2A2F" w:rsidRDefault="002F2A2F" w:rsidP="006E1039">
      <w:pPr>
        <w:ind w:firstLine="0"/>
      </w:pPr>
    </w:p>
    <w:p w14:paraId="490112F5" w14:textId="77777777" w:rsidR="002F2A2F" w:rsidRDefault="002F2A2F" w:rsidP="006E1039">
      <w:pPr>
        <w:ind w:firstLine="0"/>
      </w:pPr>
      <w:r>
        <w:t>Ao Comitê de ética em Pesquisa envolvendo Seres Humanos (CEPSJ)</w:t>
      </w:r>
    </w:p>
    <w:p w14:paraId="49410F4E" w14:textId="77777777" w:rsidR="002F2A2F" w:rsidRDefault="002F2A2F" w:rsidP="006E1039">
      <w:pPr>
        <w:ind w:firstLine="0"/>
      </w:pPr>
      <w:r>
        <w:t>Campus Dom Bosco – Universidade Federal de São João del-Rei</w:t>
      </w:r>
    </w:p>
    <w:p w14:paraId="5FF4F60E" w14:textId="77777777" w:rsidR="002F2A2F" w:rsidRDefault="002F2A2F" w:rsidP="006E1039">
      <w:pPr>
        <w:ind w:firstLine="0"/>
      </w:pPr>
      <w:r>
        <w:t xml:space="preserve">São João del-Rei – Minas Gerais </w:t>
      </w:r>
    </w:p>
    <w:p w14:paraId="5390654E" w14:textId="77777777" w:rsidR="002F2A2F" w:rsidRDefault="002F2A2F" w:rsidP="006E1039">
      <w:pPr>
        <w:ind w:firstLine="0"/>
      </w:pPr>
      <w:r>
        <w:t>Assunto: Carta Resposta - Projeto CAAE “_____________”</w:t>
      </w:r>
    </w:p>
    <w:p w14:paraId="658B4297" w14:textId="77777777" w:rsidR="002F2A2F" w:rsidRDefault="002F2A2F" w:rsidP="006E1039">
      <w:pPr>
        <w:ind w:firstLine="0"/>
      </w:pPr>
    </w:p>
    <w:p w14:paraId="2A869238" w14:textId="77777777" w:rsidR="002F2A2F" w:rsidRDefault="002F2A2F" w:rsidP="002F2A2F">
      <w:pPr>
        <w:ind w:left="708" w:firstLine="708"/>
      </w:pPr>
      <w:r>
        <w:t>Prezados membros</w:t>
      </w:r>
    </w:p>
    <w:p w14:paraId="07A42F63" w14:textId="77777777" w:rsidR="002F2A2F" w:rsidRDefault="002F2A2F" w:rsidP="002F2A2F"/>
    <w:p w14:paraId="40BA8F8E" w14:textId="77777777" w:rsidR="002F2A2F" w:rsidRDefault="002F2A2F" w:rsidP="002F2A2F">
      <w:r>
        <w:t>Primeiramente, venho por meio desta agradecer aos ilustres membros as sugestões realizadas o projeto intitulado “_____________”, CAAE “_____________”. Considerando o exposto no parecer consubstanciado, segue abaixo as respostas às solicitações. Esse(a) pesquisador(a) informa que as solicitações que necessitaram de correções no texto dos documentos anexados ao processo encontram-se na cor vermelha com o objetivo de facilitar a visualização do relator.</w:t>
      </w:r>
    </w:p>
    <w:p w14:paraId="502202F7" w14:textId="77777777" w:rsidR="002F2A2F" w:rsidRDefault="002F2A2F" w:rsidP="002F2A2F">
      <w:pPr>
        <w:ind w:firstLine="0"/>
      </w:pPr>
    </w:p>
    <w:p w14:paraId="43D8A967" w14:textId="77777777" w:rsidR="002F2A2F" w:rsidRDefault="002F2A2F" w:rsidP="002F2A2F">
      <w:pPr>
        <w:ind w:firstLine="0"/>
      </w:pPr>
      <w:r>
        <w:t xml:space="preserve">COPIE A SOLICITAÇÃO </w:t>
      </w:r>
    </w:p>
    <w:p w14:paraId="69E7AEEE" w14:textId="77777777" w:rsidR="002F2A2F" w:rsidRDefault="002F2A2F" w:rsidP="002F2A2F">
      <w:pPr>
        <w:ind w:firstLine="0"/>
      </w:pPr>
      <w:r>
        <w:t>Descreva a resposta</w:t>
      </w:r>
    </w:p>
    <w:p w14:paraId="782ECA7B" w14:textId="77777777" w:rsidR="002F2A2F" w:rsidRDefault="002F2A2F" w:rsidP="002F2A2F">
      <w:pPr>
        <w:ind w:firstLine="0"/>
      </w:pPr>
    </w:p>
    <w:p w14:paraId="361AD1B6" w14:textId="77777777" w:rsidR="002F2A2F" w:rsidRDefault="002F2A2F" w:rsidP="002F2A2F">
      <w:pPr>
        <w:ind w:firstLine="0"/>
      </w:pPr>
    </w:p>
    <w:p w14:paraId="3DEC04DD" w14:textId="77777777" w:rsidR="002F2A2F" w:rsidRDefault="002F2A2F" w:rsidP="002F2A2F">
      <w:pPr>
        <w:ind w:firstLine="0"/>
      </w:pPr>
    </w:p>
    <w:p w14:paraId="228372A5" w14:textId="77777777" w:rsidR="002F2A2F" w:rsidRDefault="002F2A2F" w:rsidP="002F2A2F">
      <w:pPr>
        <w:ind w:firstLine="0"/>
      </w:pPr>
    </w:p>
    <w:p w14:paraId="27D1EE0C" w14:textId="77777777" w:rsidR="002F2A2F" w:rsidRDefault="002F2A2F" w:rsidP="002F2A2F">
      <w:pPr>
        <w:ind w:firstLine="0"/>
      </w:pPr>
    </w:p>
    <w:p w14:paraId="3BA60E7D" w14:textId="77777777" w:rsidR="002F2A2F" w:rsidRDefault="002F2A2F" w:rsidP="002F2A2F">
      <w:pPr>
        <w:ind w:firstLine="0"/>
      </w:pPr>
    </w:p>
    <w:p w14:paraId="6C8699DD" w14:textId="77777777" w:rsidR="002F2A2F" w:rsidRDefault="002F2A2F" w:rsidP="002F2A2F">
      <w:pPr>
        <w:ind w:firstLine="708"/>
      </w:pPr>
      <w:r>
        <w:t>Encontro-me á disposição para eventuais esclarecimentos</w:t>
      </w:r>
    </w:p>
    <w:p w14:paraId="02C9A5EE" w14:textId="77777777" w:rsidR="002F2A2F" w:rsidRDefault="002F2A2F" w:rsidP="002F2A2F">
      <w:pPr>
        <w:ind w:firstLine="0"/>
      </w:pPr>
    </w:p>
    <w:p w14:paraId="0CEF4BA5" w14:textId="77777777" w:rsidR="002F2A2F" w:rsidRDefault="002F2A2F" w:rsidP="002F2A2F">
      <w:pPr>
        <w:ind w:firstLine="708"/>
      </w:pPr>
      <w:r>
        <w:t>Respeitosamente,</w:t>
      </w:r>
    </w:p>
    <w:p w14:paraId="5335A48D" w14:textId="77777777" w:rsidR="002F2A2F" w:rsidRDefault="002F2A2F" w:rsidP="002F2A2F">
      <w:pPr>
        <w:ind w:firstLine="0"/>
      </w:pPr>
    </w:p>
    <w:p w14:paraId="4BF69B1E" w14:textId="77777777" w:rsidR="002F2A2F" w:rsidRPr="002F2A2F" w:rsidRDefault="002F2A2F" w:rsidP="002F2A2F">
      <w:pPr>
        <w:ind w:firstLine="0"/>
        <w:jc w:val="center"/>
        <w:rPr>
          <w:b/>
          <w:bCs/>
          <w:i/>
          <w:iCs/>
        </w:rPr>
      </w:pPr>
      <w:r w:rsidRPr="002F2A2F">
        <w:rPr>
          <w:b/>
          <w:bCs/>
          <w:i/>
          <w:iCs/>
        </w:rPr>
        <w:t>NOME DO PESQUISADOR RESPONSÁVEL</w:t>
      </w:r>
    </w:p>
    <w:p w14:paraId="4EA999A6" w14:textId="77777777" w:rsidR="002F2A2F" w:rsidRPr="002F2A2F" w:rsidRDefault="002F2A2F" w:rsidP="002F2A2F">
      <w:pPr>
        <w:ind w:firstLine="0"/>
        <w:jc w:val="center"/>
        <w:rPr>
          <w:b/>
          <w:bCs/>
          <w:i/>
          <w:iCs/>
        </w:rPr>
      </w:pPr>
      <w:r w:rsidRPr="002F2A2F">
        <w:rPr>
          <w:b/>
          <w:bCs/>
          <w:i/>
          <w:iCs/>
        </w:rPr>
        <w:t>ASSINATURA DIGITAL OU MANUSCRITA – (ver Informe CEPSJ-</w:t>
      </w:r>
      <w:proofErr w:type="gramStart"/>
      <w:r w:rsidRPr="002F2A2F">
        <w:rPr>
          <w:b/>
          <w:bCs/>
          <w:i/>
          <w:iCs/>
        </w:rPr>
        <w:t>Abril</w:t>
      </w:r>
      <w:proofErr w:type="gramEnd"/>
      <w:r w:rsidRPr="002F2A2F">
        <w:rPr>
          <w:b/>
          <w:bCs/>
          <w:i/>
          <w:iCs/>
        </w:rPr>
        <w:t>)</w:t>
      </w:r>
    </w:p>
    <w:p w14:paraId="5B7867A5" w14:textId="77777777" w:rsidR="002F2A2F" w:rsidRPr="006E1039" w:rsidRDefault="002F2A2F" w:rsidP="006E1039">
      <w:pPr>
        <w:ind w:firstLine="0"/>
      </w:pPr>
    </w:p>
    <w:sectPr w:rsidR="002F2A2F" w:rsidRPr="006E1039" w:rsidSect="00FF7382">
      <w:headerReference w:type="default" r:id="rId7"/>
      <w:footerReference w:type="default" r:id="rId8"/>
      <w:pgSz w:w="11906" w:h="16838"/>
      <w:pgMar w:top="1701" w:right="1701" w:bottom="1417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BBA2B" w14:textId="77777777" w:rsidR="002F2A2F" w:rsidRDefault="002F2A2F" w:rsidP="000D10C8">
      <w:pPr>
        <w:spacing w:line="240" w:lineRule="auto"/>
      </w:pPr>
      <w:r>
        <w:separator/>
      </w:r>
    </w:p>
  </w:endnote>
  <w:endnote w:type="continuationSeparator" w:id="0">
    <w:p w14:paraId="2EB098BF" w14:textId="77777777" w:rsidR="002F2A2F" w:rsidRDefault="002F2A2F" w:rsidP="000D10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077359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74F3E65" w14:textId="77777777" w:rsidR="00FF7382" w:rsidRDefault="00FF7382">
            <w:pPr>
              <w:pStyle w:val="Rodap"/>
              <w:jc w:val="right"/>
            </w:pPr>
          </w:p>
          <w:p w14:paraId="46199078" w14:textId="77777777" w:rsidR="00FF7382" w:rsidRPr="00FF7382" w:rsidRDefault="00FF7382" w:rsidP="00FF7382">
            <w:pPr>
              <w:pStyle w:val="Rodap"/>
              <w:jc w:val="center"/>
              <w:rPr>
                <w:rFonts w:cs="Times New Roman"/>
                <w:sz w:val="20"/>
                <w:szCs w:val="20"/>
              </w:rPr>
            </w:pPr>
            <w:r w:rsidRPr="00FF7382">
              <w:rPr>
                <w:rFonts w:cs="Times New Roman"/>
                <w:sz w:val="20"/>
                <w:szCs w:val="20"/>
              </w:rPr>
              <w:t>COMITÊ DE ÉTICA ENVOLVENDO SERES HUMANOS (CEPSJ)</w:t>
            </w:r>
          </w:p>
          <w:p w14:paraId="5DC81506" w14:textId="77777777" w:rsidR="00FF7382" w:rsidRPr="00FF7382" w:rsidRDefault="00FF7382" w:rsidP="00FF7382">
            <w:pPr>
              <w:pStyle w:val="Rodap"/>
              <w:jc w:val="center"/>
              <w:rPr>
                <w:rFonts w:cs="Times New Roman"/>
                <w:sz w:val="20"/>
                <w:szCs w:val="20"/>
              </w:rPr>
            </w:pPr>
            <w:r w:rsidRPr="00FF7382">
              <w:rPr>
                <w:rFonts w:cs="Times New Roman"/>
                <w:sz w:val="20"/>
                <w:szCs w:val="20"/>
              </w:rPr>
              <w:t xml:space="preserve">UNIDADES DE SÃO JOÃO DEL-REI </w:t>
            </w:r>
          </w:p>
          <w:p w14:paraId="5FDB6151" w14:textId="77777777" w:rsidR="00FF7382" w:rsidRPr="00FF7382" w:rsidRDefault="00FF7382" w:rsidP="00FF7382">
            <w:pPr>
              <w:pStyle w:val="Rodap"/>
              <w:jc w:val="center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F7382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Praça Dom Helvécio, 74 </w:t>
            </w:r>
            <w:proofErr w:type="gramStart"/>
            <w:r w:rsidRPr="00FF7382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-  Sala</w:t>
            </w:r>
            <w:proofErr w:type="gramEnd"/>
            <w:r w:rsidRPr="00FF7382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: 1.28 Térreo – </w:t>
            </w:r>
          </w:p>
          <w:p w14:paraId="7E314DF8" w14:textId="77777777" w:rsidR="00FF7382" w:rsidRPr="00FF7382" w:rsidRDefault="00FF7382" w:rsidP="00FF7382">
            <w:pPr>
              <w:pStyle w:val="Rodap"/>
              <w:jc w:val="center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F7382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Campus Dom Bosco, São João Del Rei - MG, </w:t>
            </w:r>
          </w:p>
          <w:p w14:paraId="4489125D" w14:textId="77777777" w:rsidR="00FF7382" w:rsidRPr="00FF7382" w:rsidRDefault="00FF7382" w:rsidP="00FF7382">
            <w:pPr>
              <w:pStyle w:val="Rodap"/>
              <w:jc w:val="center"/>
              <w:rPr>
                <w:sz w:val="20"/>
                <w:szCs w:val="20"/>
              </w:rPr>
            </w:pPr>
            <w:r w:rsidRPr="00FF7382">
              <w:rPr>
                <w:rFonts w:cs="Times New Roman"/>
                <w:sz w:val="20"/>
                <w:szCs w:val="20"/>
              </w:rPr>
              <w:t xml:space="preserve">32 3379-5598 </w:t>
            </w:r>
            <w:proofErr w:type="gramStart"/>
            <w:r w:rsidRPr="00FF7382">
              <w:rPr>
                <w:rFonts w:cs="Times New Roman"/>
                <w:sz w:val="20"/>
                <w:szCs w:val="20"/>
              </w:rPr>
              <w:t>-  cepsj@ufsj.edu.br</w:t>
            </w:r>
            <w:proofErr w:type="gramEnd"/>
          </w:p>
          <w:p w14:paraId="59924995" w14:textId="77777777" w:rsidR="00FF7382" w:rsidRDefault="00FF7382">
            <w:pPr>
              <w:pStyle w:val="Rodap"/>
              <w:jc w:val="right"/>
              <w:rPr>
                <w:b/>
                <w:bCs/>
                <w:szCs w:val="24"/>
              </w:rPr>
            </w:pPr>
            <w:r>
              <w:t xml:space="preserve">Página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  <w:p w14:paraId="5C1DC420" w14:textId="77777777" w:rsidR="00FF7382" w:rsidRDefault="002F2A2F">
            <w:pPr>
              <w:pStyle w:val="Rodap"/>
              <w:jc w:val="right"/>
            </w:pPr>
          </w:p>
        </w:sdtContent>
      </w:sdt>
    </w:sdtContent>
  </w:sdt>
  <w:p w14:paraId="7CF9E826" w14:textId="77777777" w:rsidR="00FF7382" w:rsidRDefault="00FF73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899C1" w14:textId="77777777" w:rsidR="002F2A2F" w:rsidRDefault="002F2A2F" w:rsidP="000D10C8">
      <w:pPr>
        <w:spacing w:line="240" w:lineRule="auto"/>
      </w:pPr>
      <w:r>
        <w:separator/>
      </w:r>
    </w:p>
  </w:footnote>
  <w:footnote w:type="continuationSeparator" w:id="0">
    <w:p w14:paraId="709F9086" w14:textId="77777777" w:rsidR="002F2A2F" w:rsidRDefault="002F2A2F" w:rsidP="000D10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E64E6" w14:textId="77777777" w:rsidR="000D10C8" w:rsidRDefault="00FF7382" w:rsidP="000D10C8">
    <w:pPr>
      <w:pStyle w:val="Cabealho"/>
      <w:ind w:firstLine="0"/>
      <w:jc w:val="center"/>
      <w:rPr>
        <w:noProof/>
        <w:sz w:val="20"/>
        <w:szCs w:val="18"/>
      </w:rPr>
    </w:pPr>
    <w:r>
      <w:rPr>
        <w:noProof/>
        <w:sz w:val="20"/>
        <w:szCs w:val="18"/>
      </w:rPr>
      <w:drawing>
        <wp:anchor distT="0" distB="0" distL="114300" distR="114300" simplePos="0" relativeHeight="251660288" behindDoc="1" locked="0" layoutInCell="1" allowOverlap="1" wp14:anchorId="507B9A68" wp14:editId="30DF721B">
          <wp:simplePos x="0" y="0"/>
          <wp:positionH relativeFrom="margin">
            <wp:align>left</wp:align>
          </wp:positionH>
          <wp:positionV relativeFrom="paragraph">
            <wp:posOffset>109397</wp:posOffset>
          </wp:positionV>
          <wp:extent cx="636270" cy="633730"/>
          <wp:effectExtent l="0" t="0" r="0" b="0"/>
          <wp:wrapTight wrapText="bothSides">
            <wp:wrapPolygon edited="0">
              <wp:start x="0" y="0"/>
              <wp:lineTo x="0" y="20778"/>
              <wp:lineTo x="20695" y="20778"/>
              <wp:lineTo x="20695" y="0"/>
              <wp:lineTo x="0" y="0"/>
            </wp:wrapPolygon>
          </wp:wrapTight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10C8" w:rsidRPr="000D10C8">
      <w:rPr>
        <w:noProof/>
        <w:sz w:val="20"/>
        <w:szCs w:val="18"/>
      </w:rPr>
      <w:drawing>
        <wp:anchor distT="0" distB="0" distL="114300" distR="114300" simplePos="0" relativeHeight="251657216" behindDoc="1" locked="0" layoutInCell="1" allowOverlap="1" wp14:anchorId="072945FC" wp14:editId="556E95A9">
          <wp:simplePos x="0" y="0"/>
          <wp:positionH relativeFrom="column">
            <wp:posOffset>4692318</wp:posOffset>
          </wp:positionH>
          <wp:positionV relativeFrom="paragraph">
            <wp:posOffset>111286</wp:posOffset>
          </wp:positionV>
          <wp:extent cx="630555" cy="630555"/>
          <wp:effectExtent l="0" t="0" r="0" b="0"/>
          <wp:wrapTight wrapText="bothSides">
            <wp:wrapPolygon edited="0">
              <wp:start x="0" y="0"/>
              <wp:lineTo x="0" y="20882"/>
              <wp:lineTo x="20882" y="20882"/>
              <wp:lineTo x="20882" y="0"/>
              <wp:lineTo x="0" y="0"/>
            </wp:wrapPolygon>
          </wp:wrapTight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555" cy="630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B27A5"/>
    <w:multiLevelType w:val="multilevel"/>
    <w:tmpl w:val="7EBA4D8E"/>
    <w:lvl w:ilvl="0">
      <w:start w:val="1"/>
      <w:numFmt w:val="decimal"/>
      <w:lvlText w:val="%1."/>
      <w:lvlJc w:val="left"/>
      <w:pPr>
        <w:ind w:left="442" w:hanging="360"/>
      </w:pPr>
      <w:rPr>
        <w:rFonts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F111FE1"/>
    <w:multiLevelType w:val="hybridMultilevel"/>
    <w:tmpl w:val="4A76F66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02F26"/>
    <w:multiLevelType w:val="multilevel"/>
    <w:tmpl w:val="3ED4AF94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0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6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21" w:hanging="1440"/>
      </w:pPr>
      <w:rPr>
        <w:rFonts w:hint="default"/>
      </w:rPr>
    </w:lvl>
  </w:abstractNum>
  <w:abstractNum w:abstractNumId="3" w15:restartNumberingAfterBreak="0">
    <w:nsid w:val="1A2B1A6F"/>
    <w:multiLevelType w:val="multilevel"/>
    <w:tmpl w:val="A81CB84A"/>
    <w:lvl w:ilvl="0">
      <w:start w:val="1"/>
      <w:numFmt w:val="decimal"/>
      <w:pStyle w:val="Ttulo1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50866F0"/>
    <w:multiLevelType w:val="hybridMultilevel"/>
    <w:tmpl w:val="A2BEDCC2"/>
    <w:lvl w:ilvl="0" w:tplc="571C3D6E">
      <w:start w:val="1"/>
      <w:numFmt w:val="decimal"/>
      <w:pStyle w:val="Titulo2"/>
      <w:lvlText w:val="1.%1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D0D14"/>
    <w:multiLevelType w:val="multilevel"/>
    <w:tmpl w:val="B6960A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15"/>
        <w:szCs w:val="15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374B7B61"/>
    <w:multiLevelType w:val="multilevel"/>
    <w:tmpl w:val="1DEADC5C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40E41BCC"/>
    <w:multiLevelType w:val="multilevel"/>
    <w:tmpl w:val="19C85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35978493">
    <w:abstractNumId w:val="4"/>
  </w:num>
  <w:num w:numId="2" w16cid:durableId="650212741">
    <w:abstractNumId w:val="5"/>
  </w:num>
  <w:num w:numId="3" w16cid:durableId="1849903379">
    <w:abstractNumId w:val="7"/>
  </w:num>
  <w:num w:numId="4" w16cid:durableId="1896619484">
    <w:abstractNumId w:val="0"/>
  </w:num>
  <w:num w:numId="5" w16cid:durableId="973944928">
    <w:abstractNumId w:val="6"/>
  </w:num>
  <w:num w:numId="6" w16cid:durableId="685211584">
    <w:abstractNumId w:val="6"/>
  </w:num>
  <w:num w:numId="7" w16cid:durableId="1369987178">
    <w:abstractNumId w:val="3"/>
  </w:num>
  <w:num w:numId="8" w16cid:durableId="5834958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71536983">
    <w:abstractNumId w:val="2"/>
  </w:num>
  <w:num w:numId="10" w16cid:durableId="1087337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A2F"/>
    <w:rsid w:val="000D10C8"/>
    <w:rsid w:val="002574A3"/>
    <w:rsid w:val="002F2A2F"/>
    <w:rsid w:val="004E19A5"/>
    <w:rsid w:val="00595577"/>
    <w:rsid w:val="005C6D2A"/>
    <w:rsid w:val="00602248"/>
    <w:rsid w:val="00636083"/>
    <w:rsid w:val="006A0769"/>
    <w:rsid w:val="006D430E"/>
    <w:rsid w:val="006E1039"/>
    <w:rsid w:val="007C4BE3"/>
    <w:rsid w:val="0089192A"/>
    <w:rsid w:val="008F10F1"/>
    <w:rsid w:val="0090727D"/>
    <w:rsid w:val="00BB3FE5"/>
    <w:rsid w:val="00BC0115"/>
    <w:rsid w:val="00C10206"/>
    <w:rsid w:val="00C725B6"/>
    <w:rsid w:val="00D50D86"/>
    <w:rsid w:val="00DB357F"/>
    <w:rsid w:val="00F03991"/>
    <w:rsid w:val="00FC27E9"/>
    <w:rsid w:val="00FF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930FB0"/>
  <w15:chartTrackingRefBased/>
  <w15:docId w15:val="{C45E2221-6569-4C3F-B478-9BD2A209B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7382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Ttulo10">
    <w:name w:val="heading 1"/>
    <w:basedOn w:val="Normal"/>
    <w:next w:val="Normal"/>
    <w:link w:val="Ttulo1Char"/>
    <w:autoRedefine/>
    <w:uiPriority w:val="9"/>
    <w:qFormat/>
    <w:rsid w:val="002574A3"/>
    <w:pPr>
      <w:keepNext/>
      <w:numPr>
        <w:numId w:val="7"/>
      </w:numPr>
      <w:ind w:left="442" w:hanging="360"/>
      <w:jc w:val="center"/>
      <w:outlineLvl w:val="0"/>
    </w:pPr>
    <w:rPr>
      <w:rFonts w:asciiTheme="minorHAnsi" w:hAnsiTheme="minorHAnsi"/>
      <w:b/>
      <w:bCs/>
      <w:caps/>
      <w:sz w:val="22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2574A3"/>
    <w:pPr>
      <w:tabs>
        <w:tab w:val="num" w:pos="720"/>
      </w:tabs>
      <w:ind w:left="360" w:hanging="360"/>
      <w:outlineLvl w:val="1"/>
    </w:pPr>
    <w:rPr>
      <w:rFonts w:asciiTheme="minorHAnsi" w:hAnsiTheme="minorHAnsi"/>
      <w:b/>
      <w:bCs/>
      <w:sz w:val="22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0"/>
    <w:uiPriority w:val="9"/>
    <w:qFormat/>
    <w:rsid w:val="002574A3"/>
    <w:rPr>
      <w:b/>
      <w:bCs/>
      <w:caps/>
    </w:rPr>
  </w:style>
  <w:style w:type="paragraph" w:customStyle="1" w:styleId="Titulo2">
    <w:name w:val="Titulo2"/>
    <w:basedOn w:val="Normal"/>
    <w:autoRedefine/>
    <w:qFormat/>
    <w:rsid w:val="00C10206"/>
    <w:pPr>
      <w:numPr>
        <w:numId w:val="1"/>
      </w:numPr>
      <w:jc w:val="left"/>
    </w:pPr>
  </w:style>
  <w:style w:type="character" w:customStyle="1" w:styleId="Ttulo2Char">
    <w:name w:val="Título 2 Char"/>
    <w:basedOn w:val="Fontepargpadro"/>
    <w:link w:val="Ttulo2"/>
    <w:uiPriority w:val="9"/>
    <w:qFormat/>
    <w:rsid w:val="002574A3"/>
    <w:rPr>
      <w:b/>
      <w:bCs/>
      <w:szCs w:val="24"/>
    </w:rPr>
  </w:style>
  <w:style w:type="paragraph" w:customStyle="1" w:styleId="Ttulo1">
    <w:name w:val="Título1"/>
    <w:basedOn w:val="Normal"/>
    <w:next w:val="Normal"/>
    <w:autoRedefine/>
    <w:uiPriority w:val="99"/>
    <w:qFormat/>
    <w:rsid w:val="007C4BE3"/>
    <w:pPr>
      <w:numPr>
        <w:numId w:val="9"/>
      </w:numPr>
      <w:tabs>
        <w:tab w:val="left" w:pos="1540"/>
        <w:tab w:val="right" w:leader="dot" w:pos="9061"/>
      </w:tabs>
      <w:jc w:val="center"/>
    </w:pPr>
    <w:rPr>
      <w:rFonts w:eastAsia="SimSun" w:cs="Arial"/>
      <w:b/>
      <w:caps/>
      <w:color w:val="00000A"/>
      <w:sz w:val="22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D10C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10C8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0D10C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10C8"/>
    <w:rPr>
      <w:rFonts w:ascii="Times New Roman" w:hAnsi="Times New Roman"/>
      <w:sz w:val="24"/>
    </w:rPr>
  </w:style>
  <w:style w:type="paragraph" w:styleId="PargrafodaLista">
    <w:name w:val="List Paragraph"/>
    <w:basedOn w:val="Normal"/>
    <w:uiPriority w:val="34"/>
    <w:qFormat/>
    <w:rsid w:val="000D10C8"/>
    <w:pPr>
      <w:ind w:left="720"/>
      <w:contextualSpacing/>
    </w:pPr>
  </w:style>
  <w:style w:type="table" w:styleId="Tabelacomgrade">
    <w:name w:val="Table Grid"/>
    <w:basedOn w:val="Tabelanormal"/>
    <w:uiPriority w:val="39"/>
    <w:rsid w:val="00FF7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ive_o9u7pzo\OneDrive%20-%20Universidade%20Federal%20de%20S&#227;o%20Jo&#227;o%20del-Rei\Documentos\Modelos%20Personalizados%20do%20Office\CEPSJ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CEPSJ</Template>
  <TotalTime>11</TotalTime>
  <Pages>1</Pages>
  <Words>146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Reviewer</cp:lastModifiedBy>
  <cp:revision>1</cp:revision>
  <dcterms:created xsi:type="dcterms:W3CDTF">2023-04-19T13:27:00Z</dcterms:created>
  <dcterms:modified xsi:type="dcterms:W3CDTF">2023-04-19T13:38:00Z</dcterms:modified>
</cp:coreProperties>
</file>