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8823D" w14:textId="77777777" w:rsidR="003D2133" w:rsidRDefault="003D2133" w:rsidP="00674805">
      <w:pPr>
        <w:tabs>
          <w:tab w:val="left" w:pos="7679"/>
          <w:tab w:val="left" w:pos="8530"/>
          <w:tab w:val="left" w:pos="9349"/>
          <w:tab w:val="left" w:pos="9381"/>
          <w:tab w:val="left" w:pos="10232"/>
          <w:tab w:val="left" w:pos="11083"/>
          <w:tab w:val="left" w:pos="11933"/>
          <w:tab w:val="left" w:pos="12784"/>
          <w:tab w:val="left" w:pos="13635"/>
          <w:tab w:val="left" w:pos="14486"/>
          <w:tab w:val="left" w:pos="15337"/>
        </w:tabs>
        <w:spacing w:line="240" w:lineRule="auto"/>
        <w:ind w:leftChars="2100" w:left="46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TERMO DE COMPROMISSO E RESPONSABILIDADE DE BOLSA </w:t>
      </w:r>
      <w:r w:rsidR="00E82F16">
        <w:rPr>
          <w:rFonts w:ascii="Arial" w:hAnsi="Arial" w:cs="Arial"/>
          <w:sz w:val="20"/>
          <w:szCs w:val="20"/>
        </w:rPr>
        <w:t xml:space="preserve">INSTITUCIONAL </w:t>
      </w:r>
      <w:r>
        <w:rPr>
          <w:rFonts w:ascii="Arial" w:hAnsi="Arial" w:cs="Arial"/>
          <w:sz w:val="20"/>
          <w:szCs w:val="20"/>
        </w:rPr>
        <w:t xml:space="preserve">DE EXTENSÃO QUE ENTRE SI CELEBRAM A UNIVERSIDADE FEDERAL DE SÃO JOÃO DEL-REI E O(A) ALUNO(A) </w:t>
      </w:r>
      <w:r>
        <w:rPr>
          <w:rFonts w:ascii="Arial" w:hAnsi="Arial" w:cs="Arial"/>
          <w:sz w:val="20"/>
          <w:szCs w:val="20"/>
          <w:highlight w:val="yellow"/>
        </w:rPr>
        <w:t>(nome do aluno)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na forma abaixo</w:t>
      </w:r>
      <w:r w:rsidRPr="31AC91A5">
        <w:rPr>
          <w:rFonts w:ascii="Arial" w:hAnsi="Arial" w:cs="Arial"/>
          <w:b/>
          <w:bCs/>
          <w:sz w:val="20"/>
          <w:szCs w:val="20"/>
        </w:rPr>
        <w:t>.</w:t>
      </w:r>
    </w:p>
    <w:p w14:paraId="5C1946E9" w14:textId="79619C90" w:rsidR="003D2133" w:rsidRPr="003D2133" w:rsidRDefault="003D2133" w:rsidP="00E731BF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31AC91A5">
        <w:rPr>
          <w:rFonts w:ascii="Arial" w:hAnsi="Arial" w:cs="Arial"/>
          <w:b w:val="0"/>
          <w:sz w:val="20"/>
          <w:szCs w:val="20"/>
        </w:rPr>
        <w:t xml:space="preserve">Pelo presente instrumento e na melhor forma de direito, de um lado a Universidade Federal de São João </w:t>
      </w:r>
      <w:proofErr w:type="spellStart"/>
      <w:r w:rsidRPr="31AC91A5">
        <w:rPr>
          <w:rFonts w:ascii="Arial" w:hAnsi="Arial" w:cs="Arial"/>
          <w:b w:val="0"/>
          <w:sz w:val="20"/>
          <w:szCs w:val="20"/>
        </w:rPr>
        <w:t>del</w:t>
      </w:r>
      <w:proofErr w:type="spellEnd"/>
      <w:r w:rsidRPr="31AC91A5">
        <w:rPr>
          <w:rFonts w:ascii="Arial" w:hAnsi="Arial" w:cs="Arial"/>
          <w:b w:val="0"/>
          <w:sz w:val="20"/>
          <w:szCs w:val="20"/>
        </w:rPr>
        <w:t xml:space="preserve"> Rei</w:t>
      </w:r>
      <w:r w:rsidR="00D32CF5" w:rsidRPr="31AC91A5">
        <w:rPr>
          <w:rFonts w:ascii="Arial" w:hAnsi="Arial" w:cs="Arial"/>
          <w:b w:val="0"/>
          <w:sz w:val="20"/>
          <w:szCs w:val="20"/>
        </w:rPr>
        <w:t xml:space="preserve"> (UFSJ)</w:t>
      </w:r>
      <w:r w:rsidRPr="31AC91A5">
        <w:rPr>
          <w:rFonts w:ascii="Arial" w:hAnsi="Arial" w:cs="Arial"/>
          <w:b w:val="0"/>
          <w:sz w:val="20"/>
          <w:szCs w:val="20"/>
        </w:rPr>
        <w:t xml:space="preserve">, situada à Praça Frei Orlando, nº 170, Centro, em São João </w:t>
      </w:r>
      <w:proofErr w:type="spellStart"/>
      <w:r w:rsidRPr="31AC91A5">
        <w:rPr>
          <w:rFonts w:ascii="Arial" w:hAnsi="Arial" w:cs="Arial"/>
          <w:b w:val="0"/>
          <w:sz w:val="20"/>
          <w:szCs w:val="20"/>
        </w:rPr>
        <w:t>del</w:t>
      </w:r>
      <w:proofErr w:type="spellEnd"/>
      <w:r w:rsidR="00E731BF">
        <w:rPr>
          <w:rFonts w:ascii="Arial" w:hAnsi="Arial" w:cs="Arial"/>
          <w:b w:val="0"/>
          <w:sz w:val="20"/>
          <w:szCs w:val="20"/>
        </w:rPr>
        <w:t>-</w:t>
      </w:r>
      <w:r w:rsidRPr="31AC91A5">
        <w:rPr>
          <w:rFonts w:ascii="Arial" w:hAnsi="Arial" w:cs="Arial"/>
          <w:b w:val="0"/>
          <w:sz w:val="20"/>
          <w:szCs w:val="20"/>
        </w:rPr>
        <w:t>Rei/MG, inscrita no CNPJ sob o nº 21.186.804/0001-05, instituída pela Lei 10.425 de 19 de abril de 2002 – DOU de 22 de abril de 2002, representada pelo(a) docente/técnico(a) na condição de COORDENADOR</w:t>
      </w:r>
      <w:r w:rsidR="00E731BF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,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(nome do coordenador),</w:t>
      </w:r>
      <w:r w:rsidRPr="31AC91A5">
        <w:rPr>
          <w:rFonts w:ascii="Arial" w:hAnsi="Arial" w:cs="Arial"/>
          <w:b w:val="0"/>
          <w:sz w:val="20"/>
          <w:szCs w:val="20"/>
        </w:rPr>
        <w:t xml:space="preserve"> do </w:t>
      </w:r>
      <w:proofErr w:type="spellStart"/>
      <w:r w:rsidRPr="31AC91A5">
        <w:rPr>
          <w:rFonts w:ascii="Arial" w:hAnsi="Arial" w:cs="Arial"/>
          <w:b w:val="0"/>
          <w:sz w:val="20"/>
          <w:szCs w:val="20"/>
        </w:rPr>
        <w:t>Deptº</w:t>
      </w:r>
      <w:proofErr w:type="spellEnd"/>
      <w:r w:rsidRPr="31AC91A5">
        <w:rPr>
          <w:rFonts w:ascii="Arial" w:hAnsi="Arial" w:cs="Arial"/>
          <w:b w:val="0"/>
          <w:sz w:val="20"/>
          <w:szCs w:val="20"/>
        </w:rPr>
        <w:t xml:space="preserve">/Unidade Administrativa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 xml:space="preserve">(nome do </w:t>
      </w:r>
      <w:proofErr w:type="spellStart"/>
      <w:r w:rsidRPr="31AC91A5">
        <w:rPr>
          <w:rFonts w:ascii="Arial" w:hAnsi="Arial" w:cs="Arial"/>
          <w:b w:val="0"/>
          <w:sz w:val="20"/>
          <w:szCs w:val="20"/>
          <w:highlight w:val="yellow"/>
        </w:rPr>
        <w:t>deptº</w:t>
      </w:r>
      <w:proofErr w:type="spellEnd"/>
      <w:r w:rsidRPr="31AC91A5">
        <w:rPr>
          <w:rFonts w:ascii="Arial" w:hAnsi="Arial" w:cs="Arial"/>
          <w:b w:val="0"/>
          <w:sz w:val="20"/>
          <w:szCs w:val="20"/>
          <w:highlight w:val="yellow"/>
        </w:rPr>
        <w:t xml:space="preserve"> ou unidade)</w:t>
      </w:r>
      <w:r w:rsidRPr="31AC91A5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31AC91A5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31AC91A5">
        <w:rPr>
          <w:rFonts w:ascii="Arial" w:hAnsi="Arial" w:cs="Arial"/>
          <w:b w:val="0"/>
          <w:sz w:val="20"/>
          <w:szCs w:val="20"/>
        </w:rPr>
        <w:t xml:space="preserve"> e, de outro lado, como BOLSISTA, o(a) aluno(a),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(nome do aluno)</w:t>
      </w:r>
      <w:r w:rsidRPr="31AC91A5">
        <w:rPr>
          <w:rFonts w:ascii="Arial" w:hAnsi="Arial" w:cs="Arial"/>
          <w:b w:val="0"/>
          <w:sz w:val="20"/>
          <w:szCs w:val="20"/>
        </w:rPr>
        <w:t xml:space="preserve"> do curso de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(nome do Curso)</w:t>
      </w:r>
      <w:r w:rsidRPr="31AC91A5">
        <w:rPr>
          <w:rFonts w:ascii="Arial" w:hAnsi="Arial" w:cs="Arial"/>
          <w:b w:val="0"/>
          <w:sz w:val="20"/>
          <w:szCs w:val="20"/>
        </w:rPr>
        <w:t xml:space="preserve">, matrícula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da matrícula)</w:t>
      </w:r>
      <w:r w:rsidRPr="31AC91A5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31AC91A5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31AC91A5">
        <w:rPr>
          <w:rFonts w:ascii="Arial" w:hAnsi="Arial" w:cs="Arial"/>
          <w:b w:val="0"/>
          <w:sz w:val="20"/>
          <w:szCs w:val="20"/>
        </w:rPr>
        <w:t>, com arrimo no Edital</w:t>
      </w:r>
      <w:r w:rsidR="00073068" w:rsidRPr="31AC91A5">
        <w:rPr>
          <w:rFonts w:ascii="Arial" w:hAnsi="Arial" w:cs="Arial"/>
          <w:b w:val="0"/>
          <w:sz w:val="20"/>
          <w:szCs w:val="20"/>
        </w:rPr>
        <w:t xml:space="preserve"> 00</w:t>
      </w:r>
      <w:r w:rsidR="00E731BF">
        <w:rPr>
          <w:rFonts w:ascii="Arial" w:hAnsi="Arial" w:cs="Arial"/>
          <w:b w:val="0"/>
          <w:sz w:val="20"/>
          <w:szCs w:val="20"/>
        </w:rPr>
        <w:t>8</w:t>
      </w:r>
      <w:r w:rsidR="00073068" w:rsidRPr="31AC91A5">
        <w:rPr>
          <w:rFonts w:ascii="Arial" w:hAnsi="Arial" w:cs="Arial"/>
          <w:b w:val="0"/>
          <w:sz w:val="20"/>
          <w:szCs w:val="20"/>
        </w:rPr>
        <w:t>/20</w:t>
      </w:r>
      <w:r w:rsidR="00D5499B" w:rsidRPr="31AC91A5">
        <w:rPr>
          <w:rFonts w:ascii="Arial" w:hAnsi="Arial" w:cs="Arial"/>
          <w:b w:val="0"/>
          <w:sz w:val="20"/>
          <w:szCs w:val="20"/>
        </w:rPr>
        <w:t>2</w:t>
      </w:r>
      <w:r w:rsidR="00E731BF">
        <w:rPr>
          <w:rFonts w:ascii="Arial" w:hAnsi="Arial" w:cs="Arial"/>
          <w:b w:val="0"/>
          <w:sz w:val="20"/>
          <w:szCs w:val="20"/>
        </w:rPr>
        <w:t>3</w:t>
      </w:r>
      <w:r w:rsidRPr="31AC91A5">
        <w:rPr>
          <w:rFonts w:ascii="Arial" w:hAnsi="Arial" w:cs="Arial"/>
          <w:b w:val="0"/>
          <w:sz w:val="20"/>
          <w:szCs w:val="20"/>
        </w:rPr>
        <w:t>, Programa de Bolsas de Extensão da UFSJ, resolvem celebrar o presente TERMO DE COMPROMISSO E RESPONSABILIDADE DE BOLSA DE EXTENSÃO que será regido pelas cláusulas e condições a seguir explicitadas:</w:t>
      </w:r>
    </w:p>
    <w:p w14:paraId="50C23016" w14:textId="77777777" w:rsidR="003D2133" w:rsidRDefault="003D2133" w:rsidP="31AC91A5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44BB94DB" w14:textId="77777777" w:rsidR="003D2133" w:rsidRDefault="003D2133" w:rsidP="31AC91A5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PRIMEIRA – DO OBJETO</w:t>
      </w:r>
    </w:p>
    <w:p w14:paraId="6B4A7FBB" w14:textId="6C937F58" w:rsidR="003D2133" w:rsidRDefault="003D2133" w:rsidP="00E731BF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1.1 - O presente Termo de Compromisso e responsabilidade tem, por objeto, o desenvolvimento do projeto/programa de extensão </w:t>
      </w:r>
      <w:r w:rsidRPr="31AC91A5">
        <w:rPr>
          <w:rFonts w:ascii="Arial" w:hAnsi="Arial" w:cs="Arial"/>
          <w:sz w:val="20"/>
          <w:szCs w:val="20"/>
          <w:highlight w:val="yellow"/>
        </w:rPr>
        <w:t>(título do projeto/programa)</w:t>
      </w:r>
      <w:r w:rsidRPr="31AC91A5">
        <w:rPr>
          <w:rFonts w:ascii="Arial" w:hAnsi="Arial" w:cs="Arial"/>
          <w:sz w:val="20"/>
          <w:szCs w:val="20"/>
          <w:highlight w:val="yellow"/>
        </w:rPr>
        <w:fldChar w:fldCharType="begin"/>
      </w:r>
      <w:r w:rsidRPr="31AC91A5">
        <w:rPr>
          <w:rFonts w:ascii="Arial" w:hAnsi="Arial" w:cs="Arial"/>
          <w:sz w:val="20"/>
          <w:szCs w:val="20"/>
          <w:highlight w:val="yellow"/>
        </w:rPr>
        <w:instrText xml:space="preserve"> MERGEFIELD Título_do_Projeto_Programa </w:instrText>
      </w:r>
      <w:r w:rsidRPr="31AC91A5">
        <w:rPr>
          <w:rFonts w:ascii="Arial" w:hAnsi="Arial" w:cs="Arial"/>
          <w:sz w:val="20"/>
          <w:szCs w:val="20"/>
          <w:highlight w:val="yellow"/>
        </w:rPr>
        <w:fldChar w:fldCharType="end"/>
      </w:r>
      <w:r w:rsidRPr="31AC91A5">
        <w:rPr>
          <w:rFonts w:ascii="Arial" w:hAnsi="Arial" w:cs="Arial"/>
          <w:sz w:val="20"/>
          <w:szCs w:val="20"/>
        </w:rPr>
        <w:t xml:space="preserve"> tendo a participação do</w:t>
      </w:r>
      <w:r w:rsidRPr="00925A4E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BOLSISTA</w:t>
      </w:r>
      <w:r w:rsidRPr="31AC91A5">
        <w:rPr>
          <w:rFonts w:ascii="Arial" w:hAnsi="Arial" w:cs="Arial"/>
          <w:sz w:val="20"/>
          <w:szCs w:val="20"/>
        </w:rPr>
        <w:t xml:space="preserve"> acima referenciado(a), no sentido de dar plena eficácia e eficiência a</w:t>
      </w:r>
      <w:r w:rsidRPr="31AC91A5">
        <w:rPr>
          <w:rFonts w:ascii="Arial" w:hAnsi="Arial" w:cs="Arial"/>
          <w:sz w:val="20"/>
          <w:szCs w:val="20"/>
        </w:rPr>
        <w:fldChar w:fldCharType="begin"/>
      </w:r>
      <w:r w:rsidRPr="31AC91A5">
        <w:rPr>
          <w:rFonts w:ascii="Arial" w:hAnsi="Arial" w:cs="Arial"/>
          <w:sz w:val="20"/>
          <w:szCs w:val="20"/>
        </w:rPr>
        <w:instrText xml:space="preserve"> MERGEFIELD Programa_Projeto </w:instrText>
      </w:r>
      <w:r w:rsidRPr="31AC91A5">
        <w:rPr>
          <w:rFonts w:ascii="Arial" w:hAnsi="Arial" w:cs="Arial"/>
          <w:sz w:val="20"/>
          <w:szCs w:val="20"/>
        </w:rPr>
        <w:fldChar w:fldCharType="end"/>
      </w:r>
      <w:r w:rsidRPr="31AC91A5">
        <w:rPr>
          <w:rFonts w:ascii="Arial" w:hAnsi="Arial" w:cs="Arial"/>
          <w:sz w:val="20"/>
          <w:szCs w:val="20"/>
        </w:rPr>
        <w:t>o Programa de Bolsas de Extensão da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UFSJ.</w:t>
      </w:r>
    </w:p>
    <w:p w14:paraId="55BE3C36" w14:textId="77777777" w:rsidR="00604751" w:rsidRDefault="00604751" w:rsidP="31AC91A5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24131189" w14:textId="77777777" w:rsidR="003D2133" w:rsidRDefault="003D2133" w:rsidP="31AC91A5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SEGUNDA – DAS OBRIGAÇÕES DAS PARTES</w:t>
      </w:r>
    </w:p>
    <w:p w14:paraId="0A947E21" w14:textId="574C1AE9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31AC91A5">
        <w:rPr>
          <w:rFonts w:ascii="Arial" w:hAnsi="Arial" w:cs="Arial"/>
          <w:sz w:val="20"/>
          <w:szCs w:val="20"/>
        </w:rPr>
        <w:t>2.1  São</w:t>
      </w:r>
      <w:proofErr w:type="gramEnd"/>
      <w:r w:rsidRPr="31AC91A5">
        <w:rPr>
          <w:rFonts w:ascii="Arial" w:hAnsi="Arial" w:cs="Arial"/>
          <w:sz w:val="20"/>
          <w:szCs w:val="20"/>
        </w:rPr>
        <w:t xml:space="preserve"> obrigações do</w:t>
      </w:r>
      <w:r w:rsidR="00E731BF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Coordenador</w:t>
      </w:r>
      <w:r w:rsidR="00E731BF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do Projeto/Programa:</w:t>
      </w:r>
    </w:p>
    <w:p w14:paraId="7DB764CB" w14:textId="33A29A8F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2.1.1 - Orientar e acompanhar o desenvolvimento das atividades propostas no Plano de Trabalho do</w:t>
      </w:r>
      <w:r w:rsidR="00E731BF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, inclusive a elaboração de relatórios;</w:t>
      </w:r>
    </w:p>
    <w:p w14:paraId="7FA2B169" w14:textId="3C85824A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2.1.2 - Incluir o nome do</w:t>
      </w:r>
      <w:r w:rsidR="00E731BF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nas publicações e nos trabalhos apresentados em Congressos, Encontros e Seminários, cujos resultados tiverem sua participação efetiva;</w:t>
      </w:r>
    </w:p>
    <w:p w14:paraId="1F7CF81E" w14:textId="1C6A249E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2.1.3 - Comunicar à </w:t>
      </w:r>
      <w:proofErr w:type="spellStart"/>
      <w:r w:rsidRPr="31AC91A5">
        <w:rPr>
          <w:rFonts w:ascii="Arial" w:hAnsi="Arial" w:cs="Arial"/>
          <w:sz w:val="20"/>
          <w:szCs w:val="20"/>
        </w:rPr>
        <w:t>Pró-Reitoria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 de Extensão e </w:t>
      </w:r>
      <w:r w:rsidR="00E731BF">
        <w:rPr>
          <w:rFonts w:ascii="Arial" w:hAnsi="Arial" w:cs="Arial"/>
          <w:sz w:val="20"/>
          <w:szCs w:val="20"/>
        </w:rPr>
        <w:t>Cultura</w:t>
      </w:r>
      <w:r w:rsidRPr="31AC91A5">
        <w:rPr>
          <w:rFonts w:ascii="Arial" w:hAnsi="Arial" w:cs="Arial"/>
          <w:sz w:val="20"/>
          <w:szCs w:val="20"/>
        </w:rPr>
        <w:t xml:space="preserve"> - PROEX qualquer eventual irregularidade no desenvolvimento do projeto pelo</w:t>
      </w:r>
      <w:r w:rsidR="00E731BF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ou a infrequência do mesmo;</w:t>
      </w:r>
    </w:p>
    <w:p w14:paraId="18474AD4" w14:textId="76A24C90" w:rsidR="003D2133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2.1.4 - Enviar à PROEX um 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>Relatório Final ou Parcial (quando for o caso), elaborado em conjunto com o</w:t>
      </w:r>
      <w:r w:rsidR="00E731BF">
        <w:rPr>
          <w:rFonts w:ascii="Arial" w:hAnsi="Arial" w:cs="Arial"/>
          <w:color w:val="000000" w:themeColor="text1"/>
          <w:sz w:val="20"/>
          <w:szCs w:val="20"/>
        </w:rPr>
        <w:t>(a)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 bolsista, </w:t>
      </w:r>
      <w:r w:rsidRPr="31AC91A5">
        <w:rPr>
          <w:rFonts w:ascii="Arial" w:hAnsi="Arial" w:cs="Arial"/>
          <w:sz w:val="20"/>
          <w:szCs w:val="20"/>
        </w:rPr>
        <w:t xml:space="preserve">de acordo com as orientações disponíveis na página da </w:t>
      </w:r>
      <w:r w:rsidR="004138B4">
        <w:rPr>
          <w:rFonts w:ascii="Arial" w:hAnsi="Arial" w:cs="Arial"/>
          <w:sz w:val="20"/>
          <w:szCs w:val="20"/>
        </w:rPr>
        <w:t>PROEX</w:t>
      </w:r>
      <w:r w:rsidRPr="31AC91A5">
        <w:rPr>
          <w:rFonts w:ascii="Arial" w:hAnsi="Arial" w:cs="Arial"/>
          <w:sz w:val="20"/>
          <w:szCs w:val="20"/>
        </w:rPr>
        <w:t xml:space="preserve">, 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dentro dos prazos estabelecidos no Edital </w:t>
      </w:r>
      <w:r w:rsidR="00604751" w:rsidRPr="31AC91A5">
        <w:rPr>
          <w:rFonts w:ascii="Arial" w:hAnsi="Arial" w:cs="Arial"/>
          <w:sz w:val="20"/>
          <w:szCs w:val="20"/>
        </w:rPr>
        <w:t>00</w:t>
      </w:r>
      <w:r w:rsidR="00E731BF">
        <w:rPr>
          <w:rFonts w:ascii="Arial" w:hAnsi="Arial" w:cs="Arial"/>
          <w:sz w:val="20"/>
          <w:szCs w:val="20"/>
        </w:rPr>
        <w:t>8</w:t>
      </w:r>
      <w:r w:rsidR="00073068" w:rsidRPr="31AC91A5">
        <w:rPr>
          <w:rFonts w:ascii="Arial" w:hAnsi="Arial" w:cs="Arial"/>
          <w:sz w:val="20"/>
          <w:szCs w:val="20"/>
        </w:rPr>
        <w:t>/</w:t>
      </w:r>
      <w:r w:rsidR="00604751" w:rsidRPr="31AC91A5">
        <w:rPr>
          <w:rFonts w:ascii="Arial" w:hAnsi="Arial" w:cs="Arial"/>
          <w:sz w:val="20"/>
          <w:szCs w:val="20"/>
        </w:rPr>
        <w:t>20</w:t>
      </w:r>
      <w:r w:rsidR="00D5499B" w:rsidRPr="31AC91A5">
        <w:rPr>
          <w:rFonts w:ascii="Arial" w:hAnsi="Arial" w:cs="Arial"/>
          <w:sz w:val="20"/>
          <w:szCs w:val="20"/>
        </w:rPr>
        <w:t>2</w:t>
      </w:r>
      <w:r w:rsidR="00E731BF">
        <w:rPr>
          <w:rFonts w:ascii="Arial" w:hAnsi="Arial" w:cs="Arial"/>
          <w:sz w:val="20"/>
          <w:szCs w:val="20"/>
        </w:rPr>
        <w:t>3</w:t>
      </w:r>
      <w:r w:rsidRPr="31AC91A5">
        <w:rPr>
          <w:rFonts w:ascii="Arial" w:hAnsi="Arial" w:cs="Arial"/>
          <w:sz w:val="20"/>
          <w:szCs w:val="20"/>
        </w:rPr>
        <w:t>;</w:t>
      </w:r>
    </w:p>
    <w:p w14:paraId="020E55C6" w14:textId="5A2A5765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color w:val="000000" w:themeColor="text1"/>
          <w:sz w:val="20"/>
          <w:szCs w:val="20"/>
        </w:rPr>
        <w:t>2.1.5 - Submeter um relato de experiência ou artigo elaborado em conjunto com o</w:t>
      </w:r>
      <w:r w:rsidR="00E731BF">
        <w:rPr>
          <w:rFonts w:ascii="Arial" w:hAnsi="Arial" w:cs="Arial"/>
          <w:color w:val="000000" w:themeColor="text1"/>
          <w:sz w:val="20"/>
          <w:szCs w:val="20"/>
        </w:rPr>
        <w:t>(a)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color w:val="000000" w:themeColor="text1"/>
          <w:sz w:val="20"/>
          <w:szCs w:val="20"/>
        </w:rPr>
        <w:t>BOLSISTA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 e acompanhá-lo</w:t>
      </w:r>
      <w:r w:rsidR="00674805">
        <w:rPr>
          <w:rFonts w:ascii="Arial" w:hAnsi="Arial" w:cs="Arial"/>
          <w:color w:val="000000" w:themeColor="text1"/>
          <w:sz w:val="20"/>
          <w:szCs w:val="20"/>
        </w:rPr>
        <w:t>(a)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 durante apresentação na Semana de Extensão Universitária - SEMEX; </w:t>
      </w:r>
    </w:p>
    <w:p w14:paraId="7AFD4D97" w14:textId="43E10F1F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2.1.6 - Assegurar ao</w:t>
      </w:r>
      <w:r w:rsidR="00674805">
        <w:rPr>
          <w:rFonts w:ascii="Arial" w:hAnsi="Arial" w:cs="Arial"/>
          <w:sz w:val="20"/>
          <w:szCs w:val="20"/>
        </w:rPr>
        <w:t>(à)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condições para a execução das atribuições previstas no plano de trabalho;</w:t>
      </w:r>
    </w:p>
    <w:p w14:paraId="629690B1" w14:textId="67AF9926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2.1.7 - Desligar o</w:t>
      </w:r>
      <w:r w:rsidR="00E731BF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do projeto/programa antes de sua desvinculação junto à UFSJ (por qualquer que seja o motivo)</w:t>
      </w:r>
      <w:r w:rsidR="00925A4E">
        <w:rPr>
          <w:rFonts w:ascii="Arial" w:hAnsi="Arial" w:cs="Arial"/>
          <w:sz w:val="20"/>
          <w:szCs w:val="20"/>
        </w:rPr>
        <w:t xml:space="preserve"> ou trancamento da matrícula</w:t>
      </w:r>
      <w:r w:rsidRPr="31AC91A5">
        <w:rPr>
          <w:rFonts w:ascii="Arial" w:hAnsi="Arial" w:cs="Arial"/>
          <w:sz w:val="20"/>
          <w:szCs w:val="20"/>
        </w:rPr>
        <w:t>, providenciando a formalização junto ao Setor de Extensão Universitária – SETEX;</w:t>
      </w:r>
    </w:p>
    <w:p w14:paraId="5515397C" w14:textId="0C98A15E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lastRenderedPageBreak/>
        <w:t>2.2 - São obrigações do</w:t>
      </w:r>
      <w:r w:rsidR="00674805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:</w:t>
      </w:r>
    </w:p>
    <w:p w14:paraId="2A4B32E0" w14:textId="1071279F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2.2.1 – Examinar e assinar o presente Termo de Compromisso e Responsabilidade para certificar-se de seus direitos, deveres e obrigações de acordo com as normas constantes no Edital</w:t>
      </w:r>
      <w:r w:rsidR="00604751" w:rsidRPr="31AC91A5">
        <w:rPr>
          <w:rFonts w:ascii="Arial" w:hAnsi="Arial" w:cs="Arial"/>
          <w:sz w:val="20"/>
          <w:szCs w:val="20"/>
        </w:rPr>
        <w:t xml:space="preserve"> 00</w:t>
      </w:r>
      <w:r w:rsidR="00674805">
        <w:rPr>
          <w:rFonts w:ascii="Arial" w:hAnsi="Arial" w:cs="Arial"/>
          <w:sz w:val="20"/>
          <w:szCs w:val="20"/>
        </w:rPr>
        <w:t>8</w:t>
      </w:r>
      <w:r w:rsidR="00073068" w:rsidRPr="31AC91A5">
        <w:rPr>
          <w:rFonts w:ascii="Arial" w:hAnsi="Arial" w:cs="Arial"/>
          <w:sz w:val="20"/>
          <w:szCs w:val="20"/>
        </w:rPr>
        <w:t>/</w:t>
      </w:r>
      <w:r w:rsidR="00604751" w:rsidRPr="31AC91A5">
        <w:rPr>
          <w:rFonts w:ascii="Arial" w:hAnsi="Arial" w:cs="Arial"/>
          <w:sz w:val="20"/>
          <w:szCs w:val="20"/>
        </w:rPr>
        <w:t>20</w:t>
      </w:r>
      <w:r w:rsidR="00D5499B" w:rsidRPr="31AC91A5">
        <w:rPr>
          <w:rFonts w:ascii="Arial" w:hAnsi="Arial" w:cs="Arial"/>
          <w:sz w:val="20"/>
          <w:szCs w:val="20"/>
        </w:rPr>
        <w:t>2</w:t>
      </w:r>
      <w:r w:rsidR="00674805">
        <w:rPr>
          <w:rFonts w:ascii="Arial" w:hAnsi="Arial" w:cs="Arial"/>
          <w:sz w:val="20"/>
          <w:szCs w:val="20"/>
        </w:rPr>
        <w:t>3</w:t>
      </w:r>
      <w:r w:rsidR="00604751" w:rsidRPr="31AC91A5">
        <w:rPr>
          <w:rFonts w:ascii="Arial" w:hAnsi="Arial" w:cs="Arial"/>
          <w:sz w:val="20"/>
          <w:szCs w:val="20"/>
        </w:rPr>
        <w:t xml:space="preserve"> - PROEX</w:t>
      </w:r>
      <w:r w:rsidRPr="31AC91A5">
        <w:rPr>
          <w:rFonts w:ascii="Arial" w:hAnsi="Arial" w:cs="Arial"/>
          <w:sz w:val="20"/>
          <w:szCs w:val="20"/>
        </w:rPr>
        <w:t>;</w:t>
      </w:r>
    </w:p>
    <w:p w14:paraId="21EB7346" w14:textId="03BAA945" w:rsidR="003D2133" w:rsidRDefault="003D2133" w:rsidP="00E731BF">
      <w:pPr>
        <w:pStyle w:val="Default"/>
        <w:spacing w:line="240" w:lineRule="auto"/>
        <w:jc w:val="both"/>
        <w:rPr>
          <w:sz w:val="20"/>
          <w:szCs w:val="20"/>
        </w:rPr>
      </w:pPr>
      <w:r w:rsidRPr="31AC91A5">
        <w:rPr>
          <w:rFonts w:eastAsia="Arial Narrow" w:cs="Arial"/>
          <w:sz w:val="20"/>
          <w:szCs w:val="20"/>
        </w:rPr>
        <w:t>2.2.2 – R</w:t>
      </w:r>
      <w:r w:rsidRPr="31AC91A5">
        <w:rPr>
          <w:rFonts w:cs="Arial"/>
          <w:sz w:val="20"/>
          <w:szCs w:val="20"/>
        </w:rPr>
        <w:t xml:space="preserve">eceber apenas esta modalidade de bolsa, sendo vedada a acumulação com qualquer modalidade de bolsa de outro programa da </w:t>
      </w:r>
      <w:r w:rsidRPr="004138B4">
        <w:rPr>
          <w:rFonts w:cs="Arial"/>
          <w:sz w:val="20"/>
          <w:szCs w:val="20"/>
        </w:rPr>
        <w:t>UFSJ</w:t>
      </w:r>
      <w:r w:rsidRPr="31AC91A5">
        <w:rPr>
          <w:rFonts w:cs="Arial"/>
          <w:sz w:val="20"/>
          <w:szCs w:val="20"/>
        </w:rPr>
        <w:t>, ou de outra agência de fomento pública ou privada</w:t>
      </w:r>
      <w:r w:rsidR="004138B4">
        <w:rPr>
          <w:rFonts w:cs="Arial"/>
          <w:sz w:val="20"/>
          <w:szCs w:val="20"/>
        </w:rPr>
        <w:t>,</w:t>
      </w:r>
      <w:r w:rsidRPr="31AC91A5">
        <w:rPr>
          <w:rFonts w:cs="Arial"/>
          <w:sz w:val="20"/>
          <w:szCs w:val="20"/>
        </w:rPr>
        <w:t xml:space="preserve"> nacional e/ou internacional, bem como manter vínculo empregatício. Alunos</w:t>
      </w:r>
      <w:r w:rsidRPr="31AC91A5">
        <w:rPr>
          <w:sz w:val="20"/>
          <w:szCs w:val="20"/>
        </w:rPr>
        <w:t xml:space="preserve"> beneficiários do Auxílio de Promoção </w:t>
      </w:r>
      <w:proofErr w:type="spellStart"/>
      <w:r w:rsidRPr="31AC91A5">
        <w:rPr>
          <w:sz w:val="20"/>
          <w:szCs w:val="20"/>
        </w:rPr>
        <w:t>Socioacadêmica</w:t>
      </w:r>
      <w:proofErr w:type="spellEnd"/>
      <w:r w:rsidRPr="31AC91A5">
        <w:rPr>
          <w:sz w:val="20"/>
          <w:szCs w:val="20"/>
        </w:rPr>
        <w:t xml:space="preserve"> devem observar as normas da Resolução nº. 033/2014/UFSJ, a qual “institui a política e estabelece os programas de assistência estudantil no âmbito da UFSJ”;</w:t>
      </w:r>
    </w:p>
    <w:p w14:paraId="60B20B3C" w14:textId="77777777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2.2.3 - Executar as atividades previstas no Plano de Trabalho;</w:t>
      </w:r>
    </w:p>
    <w:p w14:paraId="2965EF97" w14:textId="49D3246B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2.2.4 - Elaborar com o</w:t>
      </w:r>
      <w:r w:rsidR="00674805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coordenador</w:t>
      </w:r>
      <w:r w:rsidR="00674805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um Relatório Final ou Parcial (quando for o caso) e um artigo ou um relato de experiência, de acordo com as orientações disponíveis na página da </w:t>
      </w:r>
      <w:r w:rsidR="004138B4">
        <w:rPr>
          <w:rFonts w:ascii="Arial" w:hAnsi="Arial" w:cs="Arial"/>
          <w:sz w:val="20"/>
          <w:szCs w:val="20"/>
        </w:rPr>
        <w:t>PROEX</w:t>
      </w:r>
      <w:r w:rsidRPr="31AC91A5">
        <w:rPr>
          <w:rFonts w:ascii="Arial" w:hAnsi="Arial" w:cs="Arial"/>
          <w:sz w:val="20"/>
          <w:szCs w:val="20"/>
        </w:rPr>
        <w:t xml:space="preserve">, 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dentro dos prazos estabelecidos no Edital </w:t>
      </w:r>
      <w:r w:rsidR="00604751" w:rsidRPr="31AC91A5">
        <w:rPr>
          <w:rFonts w:ascii="Arial" w:hAnsi="Arial" w:cs="Arial"/>
          <w:sz w:val="20"/>
          <w:szCs w:val="20"/>
        </w:rPr>
        <w:t>00</w:t>
      </w:r>
      <w:r w:rsidR="00674805">
        <w:rPr>
          <w:rFonts w:ascii="Arial" w:hAnsi="Arial" w:cs="Arial"/>
          <w:sz w:val="20"/>
          <w:szCs w:val="20"/>
        </w:rPr>
        <w:t>8</w:t>
      </w:r>
      <w:r w:rsidR="00604751" w:rsidRPr="31AC91A5">
        <w:rPr>
          <w:rFonts w:ascii="Arial" w:hAnsi="Arial" w:cs="Arial"/>
          <w:sz w:val="20"/>
          <w:szCs w:val="20"/>
        </w:rPr>
        <w:t>/20</w:t>
      </w:r>
      <w:r w:rsidR="00D5499B" w:rsidRPr="31AC91A5">
        <w:rPr>
          <w:rFonts w:ascii="Arial" w:hAnsi="Arial" w:cs="Arial"/>
          <w:sz w:val="20"/>
          <w:szCs w:val="20"/>
        </w:rPr>
        <w:t>2</w:t>
      </w:r>
      <w:r w:rsidR="00674805">
        <w:rPr>
          <w:rFonts w:ascii="Arial" w:hAnsi="Arial" w:cs="Arial"/>
          <w:sz w:val="20"/>
          <w:szCs w:val="20"/>
        </w:rPr>
        <w:t>3</w:t>
      </w:r>
      <w:r w:rsidRPr="31AC91A5">
        <w:rPr>
          <w:rFonts w:ascii="Arial" w:hAnsi="Arial" w:cs="Arial"/>
          <w:sz w:val="20"/>
          <w:szCs w:val="20"/>
        </w:rPr>
        <w:t>;</w:t>
      </w:r>
    </w:p>
    <w:p w14:paraId="46A531D2" w14:textId="77777777" w:rsidR="003D2133" w:rsidRPr="004138B4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2.2.5 - Apresentar os resultados finais ou parciais (quando for caso) na Semana de Extensão de Extensão Universitária da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</w:t>
      </w:r>
      <w:r w:rsidRPr="004138B4">
        <w:rPr>
          <w:rFonts w:ascii="Arial" w:hAnsi="Arial" w:cs="Arial"/>
          <w:sz w:val="20"/>
          <w:szCs w:val="20"/>
        </w:rPr>
        <w:t>UFSJ;</w:t>
      </w:r>
    </w:p>
    <w:p w14:paraId="4A752772" w14:textId="77777777" w:rsidR="003D2133" w:rsidRPr="004138B4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2.2.6 - Nas publicações e trabalhos apresentados, fazer referência a sua condição de bolsista do Programa de Bolsas de Extensão da </w:t>
      </w:r>
      <w:r w:rsidRPr="004138B4">
        <w:rPr>
          <w:rFonts w:ascii="Arial" w:hAnsi="Arial" w:cs="Arial"/>
          <w:sz w:val="20"/>
          <w:szCs w:val="20"/>
        </w:rPr>
        <w:t>UFSJ;</w:t>
      </w:r>
    </w:p>
    <w:p w14:paraId="0B77184F" w14:textId="77777777" w:rsidR="003D2133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2.2.7 – Dedicar</w:t>
      </w:r>
      <w:bookmarkStart w:id="0" w:name="Texto14"/>
      <w:r w:rsidRPr="31AC91A5">
        <w:rPr>
          <w:rFonts w:ascii="Arial" w:hAnsi="Arial" w:cs="Arial"/>
          <w:sz w:val="20"/>
          <w:szCs w:val="20"/>
        </w:rPr>
        <w:t xml:space="preserve"> 20 (vinte)</w:t>
      </w:r>
      <w:bookmarkEnd w:id="0"/>
      <w:r w:rsidRPr="31AC91A5">
        <w:rPr>
          <w:rFonts w:ascii="Arial" w:hAnsi="Arial" w:cs="Arial"/>
          <w:sz w:val="20"/>
          <w:szCs w:val="20"/>
        </w:rPr>
        <w:t xml:space="preserve"> horas semanais às atividades previstas no Plano de Trabalho;</w:t>
      </w:r>
    </w:p>
    <w:p w14:paraId="72EC44A5" w14:textId="37D0BAAC" w:rsidR="003D2133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2.2.8 - Desligar-se do projeto/programa antes de sua desvinculação junto à UFSJ (por qualquer que seja o motivo)</w:t>
      </w:r>
      <w:r w:rsidR="004138B4">
        <w:rPr>
          <w:rFonts w:ascii="Arial" w:hAnsi="Arial" w:cs="Arial"/>
          <w:sz w:val="20"/>
          <w:szCs w:val="20"/>
        </w:rPr>
        <w:t xml:space="preserve"> ou trancamento da matrícula</w:t>
      </w:r>
      <w:r w:rsidRPr="31AC91A5">
        <w:rPr>
          <w:rFonts w:ascii="Arial" w:hAnsi="Arial" w:cs="Arial"/>
          <w:sz w:val="20"/>
          <w:szCs w:val="20"/>
        </w:rPr>
        <w:t>, comunicando oficialmente ao</w:t>
      </w:r>
      <w:r w:rsidR="00674805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Coordenador</w:t>
      </w:r>
      <w:r w:rsidR="00674805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do projeto/programa, que formalizará o desligamento ao SETEX;</w:t>
      </w:r>
    </w:p>
    <w:p w14:paraId="6D1265C0" w14:textId="77777777" w:rsidR="003D2133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2.2.9 - Em caso de recebimento indevido do valor da bolsa, efetuar a devolução da importância através de Guia de Recolhimento da União – GRU, enviando o comprovante ao SETEX;</w:t>
      </w:r>
    </w:p>
    <w:p w14:paraId="75D661AB" w14:textId="7A6935C1" w:rsidR="003D2133" w:rsidRDefault="003D2133" w:rsidP="00E731BF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2.2.10 - Manter atualizado seu endereço eletrônico e demais contatos no </w:t>
      </w:r>
      <w:r w:rsidR="00674805">
        <w:rPr>
          <w:rFonts w:ascii="Arial" w:hAnsi="Arial" w:cs="Arial"/>
          <w:sz w:val="20"/>
          <w:szCs w:val="20"/>
        </w:rPr>
        <w:t>sistema SIG,</w:t>
      </w:r>
      <w:r w:rsidRPr="31AC91A5">
        <w:rPr>
          <w:rFonts w:ascii="Arial" w:hAnsi="Arial" w:cs="Arial"/>
          <w:sz w:val="20"/>
          <w:szCs w:val="20"/>
        </w:rPr>
        <w:t xml:space="preserve"> da </w:t>
      </w:r>
      <w:r w:rsidRPr="004138B4">
        <w:rPr>
          <w:rFonts w:ascii="Arial" w:hAnsi="Arial" w:cs="Arial"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>;</w:t>
      </w:r>
    </w:p>
    <w:p w14:paraId="3C6DE51E" w14:textId="12B3CFF8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2.2.11 </w:t>
      </w:r>
      <w:r w:rsidR="00674805">
        <w:rPr>
          <w:rFonts w:ascii="Arial" w:hAnsi="Arial" w:cs="Arial"/>
          <w:sz w:val="20"/>
          <w:szCs w:val="20"/>
        </w:rPr>
        <w:t>–</w:t>
      </w:r>
      <w:r w:rsidRPr="31AC91A5">
        <w:rPr>
          <w:rFonts w:ascii="Arial" w:hAnsi="Arial" w:cs="Arial"/>
          <w:sz w:val="20"/>
          <w:szCs w:val="20"/>
        </w:rPr>
        <w:t xml:space="preserve"> Sujeitar</w:t>
      </w:r>
      <w:r w:rsidR="00674805">
        <w:rPr>
          <w:rFonts w:ascii="Arial" w:hAnsi="Arial" w:cs="Arial"/>
          <w:sz w:val="20"/>
          <w:szCs w:val="20"/>
        </w:rPr>
        <w:t>-</w:t>
      </w:r>
      <w:r w:rsidRPr="31AC91A5">
        <w:rPr>
          <w:rFonts w:ascii="Arial" w:hAnsi="Arial" w:cs="Arial"/>
          <w:sz w:val="20"/>
          <w:szCs w:val="20"/>
        </w:rPr>
        <w:t>se às normas internas da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</w:t>
      </w:r>
      <w:r w:rsidRPr="004138B4">
        <w:rPr>
          <w:rFonts w:ascii="Arial" w:hAnsi="Arial" w:cs="Arial"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 xml:space="preserve">, durante o período de vigência da bolsa de extensão; </w:t>
      </w:r>
    </w:p>
    <w:p w14:paraId="5EFB7D73" w14:textId="77777777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2.2.12 - Resguardar a manutenção do sigilo e a veiculação de informações a que tiver acesso em decorrência da bolsa de extensão;</w:t>
      </w:r>
    </w:p>
    <w:p w14:paraId="71087E8A" w14:textId="11D2D0BB" w:rsidR="003D2133" w:rsidRDefault="003D2133" w:rsidP="00E731B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2.2.13 - Dedicar-se integralmente às atividades acadêmicas e de extensão</w:t>
      </w:r>
      <w:r w:rsidR="00E731BF">
        <w:rPr>
          <w:rFonts w:ascii="Arial" w:hAnsi="Arial" w:cs="Arial"/>
          <w:sz w:val="20"/>
          <w:szCs w:val="20"/>
        </w:rPr>
        <w:t>.</w:t>
      </w:r>
    </w:p>
    <w:p w14:paraId="622ED87F" w14:textId="77777777" w:rsidR="00604751" w:rsidRDefault="00604751" w:rsidP="31AC91A5">
      <w:pPr>
        <w:spacing w:line="240" w:lineRule="auto"/>
        <w:rPr>
          <w:rFonts w:ascii="Arial" w:hAnsi="Arial" w:cs="Arial"/>
          <w:sz w:val="20"/>
          <w:szCs w:val="20"/>
        </w:rPr>
      </w:pPr>
    </w:p>
    <w:p w14:paraId="6F33B46D" w14:textId="001E1022" w:rsidR="003D2133" w:rsidRDefault="003D2133" w:rsidP="31AC91A5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TERCEIRA – DISPOSIÇÕES GERAIS</w:t>
      </w:r>
    </w:p>
    <w:p w14:paraId="2D9DB229" w14:textId="5E749AE2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eastAsia="Arial Unicode MS" w:hAnsi="Arial" w:cs="Arial"/>
          <w:sz w:val="20"/>
          <w:szCs w:val="20"/>
        </w:rPr>
        <w:t xml:space="preserve">3.1 – A </w:t>
      </w:r>
      <w:r w:rsidRPr="004138B4">
        <w:rPr>
          <w:rFonts w:ascii="Arial" w:eastAsia="Arial Unicode MS" w:hAnsi="Arial" w:cs="Arial"/>
          <w:b/>
          <w:bCs/>
          <w:sz w:val="20"/>
          <w:szCs w:val="20"/>
        </w:rPr>
        <w:t>UFSJ</w:t>
      </w:r>
      <w:r w:rsidRPr="004138B4">
        <w:rPr>
          <w:rFonts w:ascii="Arial" w:eastAsia="Arial Unicode MS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sz w:val="20"/>
          <w:szCs w:val="20"/>
        </w:rPr>
        <w:t>se exime de qualquer responsabilidade de pagamentos adicionais que não estejam estritamente relacionados ao valor da bolsa</w:t>
      </w:r>
      <w:r w:rsidR="5948B3C7" w:rsidRPr="31AC91A5">
        <w:rPr>
          <w:rFonts w:ascii="Arial" w:hAnsi="Arial" w:cs="Arial"/>
          <w:sz w:val="20"/>
          <w:szCs w:val="20"/>
        </w:rPr>
        <w:t>.</w:t>
      </w:r>
    </w:p>
    <w:p w14:paraId="15C88C6A" w14:textId="08CF63B2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eastAsia="Arial Unicode MS" w:hAnsi="Arial" w:cs="Arial"/>
          <w:sz w:val="20"/>
          <w:szCs w:val="20"/>
        </w:rPr>
        <w:t xml:space="preserve">3.2 – A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UFSJ </w:t>
      </w:r>
      <w:r w:rsidRPr="31AC91A5">
        <w:rPr>
          <w:rFonts w:ascii="Arial" w:hAnsi="Arial" w:cs="Arial"/>
          <w:sz w:val="20"/>
          <w:szCs w:val="20"/>
        </w:rPr>
        <w:t>não se responsabiliza por qualquer dano físico ou mental causado ao</w:t>
      </w:r>
      <w:r w:rsidR="004138B4">
        <w:rPr>
          <w:rFonts w:ascii="Arial" w:hAnsi="Arial" w:cs="Arial"/>
          <w:sz w:val="20"/>
          <w:szCs w:val="20"/>
        </w:rPr>
        <w:t>(à)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 w:rsidRPr="31AC91A5">
        <w:rPr>
          <w:rFonts w:ascii="Arial" w:eastAsia="Arial Unicode MS" w:hAnsi="Arial" w:cs="Arial"/>
          <w:sz w:val="20"/>
          <w:szCs w:val="20"/>
        </w:rPr>
        <w:t xml:space="preserve">e/ou </w:t>
      </w:r>
      <w:r w:rsidRPr="31AC91A5">
        <w:rPr>
          <w:rFonts w:ascii="Arial" w:hAnsi="Arial" w:cs="Arial"/>
          <w:sz w:val="20"/>
          <w:szCs w:val="20"/>
        </w:rPr>
        <w:t>voluntários participantes na execução das atividades das propostas apoiadas</w:t>
      </w:r>
      <w:r w:rsidR="05AE42FD" w:rsidRPr="31AC91A5">
        <w:rPr>
          <w:rFonts w:ascii="Arial" w:hAnsi="Arial" w:cs="Arial"/>
          <w:sz w:val="20"/>
          <w:szCs w:val="20"/>
        </w:rPr>
        <w:t>.</w:t>
      </w:r>
    </w:p>
    <w:p w14:paraId="49BF76DB" w14:textId="513009C5" w:rsidR="003D2133" w:rsidRDefault="003D2133" w:rsidP="004138B4">
      <w:pPr>
        <w:spacing w:line="240" w:lineRule="auto"/>
        <w:jc w:val="both"/>
        <w:rPr>
          <w:rFonts w:ascii="Arial" w:eastAsia="Arial Narrow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3.3 – O</w:t>
      </w:r>
      <w:r w:rsidR="004138B4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 w:rsidRPr="31AC91A5">
        <w:rPr>
          <w:rFonts w:ascii="Arial" w:hAnsi="Arial" w:cs="Arial"/>
          <w:sz w:val="20"/>
          <w:szCs w:val="20"/>
        </w:rPr>
        <w:t>declara que tem plena condição de realizar as atividades previstas e que envidará todos os esforços para que seus objetivos sejam atingidos</w:t>
      </w:r>
      <w:r w:rsidR="283B4DCF" w:rsidRPr="31AC91A5">
        <w:rPr>
          <w:rFonts w:ascii="Arial" w:hAnsi="Arial" w:cs="Arial"/>
          <w:sz w:val="20"/>
          <w:szCs w:val="20"/>
        </w:rPr>
        <w:t>.</w:t>
      </w:r>
    </w:p>
    <w:p w14:paraId="513F79D0" w14:textId="36AEF99E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lastRenderedPageBreak/>
        <w:t>3.4 – O presente Termo não corresponde a qualquer espécie de relação de emprego entre o</w:t>
      </w:r>
      <w:r w:rsidR="004138B4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 w:rsidRPr="31AC91A5">
        <w:rPr>
          <w:rFonts w:ascii="Arial" w:hAnsi="Arial" w:cs="Arial"/>
          <w:sz w:val="20"/>
          <w:szCs w:val="20"/>
        </w:rPr>
        <w:t xml:space="preserve">e 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="58CC3E14" w:rsidRPr="31AC91A5">
        <w:rPr>
          <w:rFonts w:ascii="Arial" w:hAnsi="Arial" w:cs="Arial"/>
          <w:b/>
          <w:bCs/>
          <w:sz w:val="20"/>
          <w:szCs w:val="20"/>
        </w:rPr>
        <w:t>.</w:t>
      </w:r>
    </w:p>
    <w:p w14:paraId="0B30FAA1" w14:textId="38C6A6BA" w:rsidR="003D2133" w:rsidRDefault="003D2133" w:rsidP="004138B4">
      <w:pPr>
        <w:spacing w:line="24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3.5 - </w:t>
      </w:r>
      <w:r w:rsidRPr="31AC91A5">
        <w:rPr>
          <w:rFonts w:ascii="Arial" w:hAnsi="Arial" w:cs="Arial"/>
          <w:color w:val="222222"/>
          <w:sz w:val="20"/>
          <w:szCs w:val="20"/>
          <w:shd w:val="clear" w:color="auto" w:fill="FFFFFF"/>
        </w:rPr>
        <w:t>Os conhecimentos e produtos gerados no âmbito da ação extensionista constituem-se de um trabalho coletivo, não podendo ser apresentados como autoria individual.</w:t>
      </w:r>
    </w:p>
    <w:p w14:paraId="37F6ED69" w14:textId="341F402F" w:rsidR="00BC5435" w:rsidRDefault="00BC5435" w:rsidP="004138B4">
      <w:pPr>
        <w:spacing w:line="24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3.6 – A bolsa de extensão é vinculada ao Projeto/Programa de extensão, não se constituindo direito personalíssimo do(a) discente que exercer a função de bolsista.</w:t>
      </w:r>
    </w:p>
    <w:p w14:paraId="087D5A31" w14:textId="77777777" w:rsidR="00604751" w:rsidRDefault="00604751" w:rsidP="004138B4">
      <w:pPr>
        <w:spacing w:line="24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10BB2B3" w14:textId="77777777" w:rsidR="003D2133" w:rsidRDefault="003D2133" w:rsidP="004138B4">
      <w:pPr>
        <w:spacing w:line="240" w:lineRule="auto"/>
        <w:jc w:val="both"/>
        <w:rPr>
          <w:rFonts w:ascii="Arial" w:hAnsi="Arial" w:cs="Arial"/>
          <w:b/>
          <w:bCs/>
          <w:kern w:val="2"/>
          <w:sz w:val="20"/>
          <w:szCs w:val="20"/>
          <w:lang w:eastAsia="ar-SA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QUARTA – DO LOCAL DE REALIZAÇÃO DO PROJETO/PROGRAMA E CARGA HORÁRIA</w:t>
      </w:r>
    </w:p>
    <w:p w14:paraId="68D3706A" w14:textId="49B1F7B4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4.1 - O </w:t>
      </w:r>
      <w:r w:rsidRPr="31AC91A5">
        <w:rPr>
          <w:rFonts w:ascii="Arial" w:hAnsi="Arial" w:cs="Arial"/>
          <w:sz w:val="20"/>
          <w:szCs w:val="20"/>
        </w:rPr>
        <w:fldChar w:fldCharType="begin"/>
      </w:r>
      <w:r w:rsidRPr="31AC91A5">
        <w:rPr>
          <w:rFonts w:ascii="Arial" w:hAnsi="Arial" w:cs="Arial"/>
          <w:sz w:val="20"/>
          <w:szCs w:val="20"/>
        </w:rPr>
        <w:instrText xml:space="preserve"> MERGEFIELD Programa_Projeto </w:instrText>
      </w:r>
      <w:r w:rsidRPr="31AC91A5">
        <w:rPr>
          <w:rFonts w:ascii="Arial" w:hAnsi="Arial" w:cs="Arial"/>
          <w:sz w:val="20"/>
          <w:szCs w:val="20"/>
        </w:rPr>
        <w:fldChar w:fldCharType="end"/>
      </w:r>
      <w:r w:rsidRPr="31AC91A5">
        <w:rPr>
          <w:rFonts w:ascii="Arial" w:hAnsi="Arial" w:cs="Arial"/>
          <w:sz w:val="20"/>
          <w:szCs w:val="20"/>
        </w:rPr>
        <w:t xml:space="preserve">Projeto/Programa de Extensão realizar-se-á nos </w:t>
      </w:r>
      <w:r w:rsidRPr="31AC91A5">
        <w:rPr>
          <w:rFonts w:ascii="Arial" w:hAnsi="Arial" w:cs="Arial"/>
          <w:i/>
          <w:iCs/>
          <w:sz w:val="20"/>
          <w:szCs w:val="20"/>
        </w:rPr>
        <w:t>Campi</w:t>
      </w:r>
      <w:r w:rsidRPr="31AC91A5">
        <w:rPr>
          <w:rFonts w:ascii="Arial" w:hAnsi="Arial" w:cs="Arial"/>
          <w:sz w:val="20"/>
          <w:szCs w:val="20"/>
        </w:rPr>
        <w:t xml:space="preserve"> Santo Antônio, Dom Bosco, Tancredo Neves, Centro Oeste Dona </w:t>
      </w:r>
      <w:proofErr w:type="spellStart"/>
      <w:r w:rsidRPr="31AC91A5">
        <w:rPr>
          <w:rFonts w:ascii="Arial" w:hAnsi="Arial" w:cs="Arial"/>
          <w:sz w:val="20"/>
          <w:szCs w:val="20"/>
        </w:rPr>
        <w:t>Lindu</w:t>
      </w:r>
      <w:proofErr w:type="spellEnd"/>
      <w:r w:rsidRPr="31AC91A5">
        <w:rPr>
          <w:rFonts w:ascii="Arial" w:hAnsi="Arial" w:cs="Arial"/>
          <w:sz w:val="20"/>
          <w:szCs w:val="20"/>
        </w:rPr>
        <w:t>, Alto Paraopeba, Sete Lagoas e/ou na comunidade externa, onde o</w:t>
      </w:r>
      <w:r w:rsidR="004138B4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cumprirá carga horária de 20 (vinte) horas semanais, sem prejuízo das atividades discentes do seu curso de graduação </w:t>
      </w:r>
      <w:r w:rsidR="004138B4">
        <w:rPr>
          <w:rFonts w:ascii="Arial" w:hAnsi="Arial" w:cs="Arial"/>
          <w:sz w:val="20"/>
          <w:szCs w:val="20"/>
        </w:rPr>
        <w:t xml:space="preserve">na </w:t>
      </w:r>
      <w:r w:rsidRPr="004138B4">
        <w:rPr>
          <w:rFonts w:ascii="Arial" w:hAnsi="Arial" w:cs="Arial"/>
          <w:sz w:val="20"/>
          <w:szCs w:val="20"/>
        </w:rPr>
        <w:t>UFSJ</w:t>
      </w:r>
      <w:r w:rsidR="08F6B092" w:rsidRPr="31AC91A5">
        <w:rPr>
          <w:rFonts w:ascii="Arial" w:hAnsi="Arial" w:cs="Arial"/>
          <w:b/>
          <w:bCs/>
          <w:sz w:val="20"/>
          <w:szCs w:val="20"/>
        </w:rPr>
        <w:t>.</w:t>
      </w:r>
    </w:p>
    <w:p w14:paraId="720A993A" w14:textId="77777777" w:rsidR="00604751" w:rsidRDefault="00604751" w:rsidP="004138B4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28C8839" w14:textId="77777777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QUINTA – DA VIGÊNCIA</w:t>
      </w:r>
    </w:p>
    <w:p w14:paraId="3452B3E5" w14:textId="21794F4D" w:rsidR="003D2133" w:rsidRDefault="003D2133" w:rsidP="004138B4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5.1 - O prazo de vigência do presente Termo, </w:t>
      </w:r>
      <w:r w:rsidR="00674805">
        <w:rPr>
          <w:rFonts w:ascii="Arial" w:hAnsi="Arial" w:cs="Arial"/>
          <w:sz w:val="20"/>
          <w:szCs w:val="20"/>
        </w:rPr>
        <w:t xml:space="preserve">no caso de Projeto, </w:t>
      </w:r>
      <w:r w:rsidRPr="31AC91A5">
        <w:rPr>
          <w:rFonts w:ascii="Arial" w:hAnsi="Arial" w:cs="Arial"/>
          <w:sz w:val="20"/>
          <w:szCs w:val="20"/>
        </w:rPr>
        <w:t xml:space="preserve">será </w:t>
      </w:r>
      <w:r w:rsidRPr="002D7375">
        <w:rPr>
          <w:rFonts w:ascii="Arial" w:hAnsi="Arial" w:cs="Arial"/>
          <w:b/>
          <w:bCs/>
          <w:sz w:val="20"/>
          <w:szCs w:val="20"/>
        </w:rPr>
        <w:t xml:space="preserve">a partir </w:t>
      </w:r>
      <w:r w:rsidR="002D7375" w:rsidRPr="002D7375">
        <w:rPr>
          <w:rFonts w:ascii="Arial" w:hAnsi="Arial" w:cs="Arial"/>
          <w:b/>
          <w:bCs/>
          <w:sz w:val="20"/>
          <w:szCs w:val="20"/>
        </w:rPr>
        <w:t>da data de assinatura</w:t>
      </w:r>
      <w:r w:rsidR="00604751" w:rsidRPr="002D7375">
        <w:rPr>
          <w:rFonts w:ascii="Arial" w:hAnsi="Arial" w:cs="Arial"/>
          <w:b/>
          <w:bCs/>
          <w:sz w:val="20"/>
          <w:szCs w:val="20"/>
        </w:rPr>
        <w:t xml:space="preserve"> </w:t>
      </w:r>
      <w:r w:rsidRPr="002D7375">
        <w:rPr>
          <w:b/>
          <w:bCs/>
        </w:rPr>
        <w:t>até</w:t>
      </w:r>
      <w:r w:rsidRPr="002D737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color w:val="000000" w:themeColor="text1"/>
          <w:sz w:val="20"/>
          <w:szCs w:val="20"/>
        </w:rPr>
        <w:t>31 de março de 202</w:t>
      </w:r>
      <w:r w:rsidR="00674805">
        <w:rPr>
          <w:rFonts w:ascii="Arial" w:hAnsi="Arial" w:cs="Arial"/>
          <w:b/>
          <w:bCs/>
          <w:color w:val="000000" w:themeColor="text1"/>
          <w:sz w:val="20"/>
          <w:szCs w:val="20"/>
        </w:rPr>
        <w:t>5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674805">
        <w:rPr>
          <w:rFonts w:ascii="Arial" w:hAnsi="Arial" w:cs="Arial"/>
          <w:color w:val="000000" w:themeColor="text1"/>
          <w:sz w:val="20"/>
          <w:szCs w:val="20"/>
        </w:rPr>
        <w:t xml:space="preserve">No caso de Programa, o prazo de vigência será </w:t>
      </w:r>
      <w:r w:rsidR="00674805" w:rsidRPr="002D737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 partir </w:t>
      </w:r>
      <w:r w:rsidR="002D7375" w:rsidRPr="002D7375">
        <w:rPr>
          <w:rFonts w:ascii="Arial" w:hAnsi="Arial" w:cs="Arial"/>
          <w:b/>
          <w:bCs/>
          <w:color w:val="000000" w:themeColor="text1"/>
          <w:sz w:val="20"/>
          <w:szCs w:val="20"/>
        </w:rPr>
        <w:t>da data de assinatura</w:t>
      </w:r>
      <w:r w:rsidR="00674805" w:rsidRPr="002D737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até</w:t>
      </w:r>
      <w:r w:rsidR="0067480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74805" w:rsidRPr="00674805">
        <w:rPr>
          <w:rFonts w:ascii="Arial" w:hAnsi="Arial" w:cs="Arial"/>
          <w:b/>
          <w:bCs/>
          <w:color w:val="000000" w:themeColor="text1"/>
          <w:sz w:val="20"/>
          <w:szCs w:val="20"/>
        </w:rPr>
        <w:t>31</w:t>
      </w:r>
      <w:bookmarkStart w:id="1" w:name="_GoBack"/>
      <w:bookmarkEnd w:id="1"/>
      <w:r w:rsidR="00674805" w:rsidRPr="0067480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de março de 2026</w:t>
      </w:r>
      <w:r w:rsidR="00674805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3CC3314" w14:textId="16DAA9FA" w:rsidR="003D2133" w:rsidRDefault="003D2133" w:rsidP="004138B4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  <w:r w:rsidRPr="31AC91A5">
        <w:rPr>
          <w:rFonts w:cs="Arial"/>
          <w:b/>
          <w:bCs/>
          <w:sz w:val="20"/>
          <w:szCs w:val="20"/>
        </w:rPr>
        <w:t xml:space="preserve">Parágrafo Único </w:t>
      </w:r>
      <w:r w:rsidRPr="31AC91A5">
        <w:rPr>
          <w:rFonts w:cs="Arial"/>
          <w:sz w:val="20"/>
          <w:szCs w:val="20"/>
        </w:rPr>
        <w:t xml:space="preserve">– Expirado o prazo de que trata o </w:t>
      </w:r>
      <w:r w:rsidRPr="31AC91A5">
        <w:rPr>
          <w:rFonts w:cs="Arial"/>
          <w:i/>
          <w:iCs/>
          <w:sz w:val="20"/>
          <w:szCs w:val="20"/>
        </w:rPr>
        <w:t>caput</w:t>
      </w:r>
      <w:r w:rsidRPr="31AC91A5">
        <w:rPr>
          <w:rFonts w:cs="Arial"/>
          <w:sz w:val="20"/>
          <w:szCs w:val="20"/>
        </w:rPr>
        <w:t xml:space="preserve"> desta Cláusula, o presente instrumento será extinto, automaticamente, ficando a </w:t>
      </w:r>
      <w:r w:rsidRPr="31AC91A5">
        <w:rPr>
          <w:rFonts w:cs="Arial"/>
          <w:b/>
          <w:bCs/>
          <w:sz w:val="20"/>
          <w:szCs w:val="20"/>
        </w:rPr>
        <w:t>UFSJ</w:t>
      </w:r>
      <w:r w:rsidRPr="31AC91A5">
        <w:rPr>
          <w:rFonts w:cs="Arial"/>
          <w:sz w:val="20"/>
          <w:szCs w:val="20"/>
        </w:rPr>
        <w:t xml:space="preserve"> isenta de quaisquer ônus com o</w:t>
      </w:r>
      <w:r w:rsidR="004138B4">
        <w:rPr>
          <w:rFonts w:cs="Arial"/>
          <w:sz w:val="20"/>
          <w:szCs w:val="20"/>
        </w:rPr>
        <w:t>(a)</w:t>
      </w:r>
      <w:r w:rsidRPr="31AC91A5">
        <w:rPr>
          <w:rFonts w:cs="Arial"/>
          <w:sz w:val="20"/>
          <w:szCs w:val="20"/>
        </w:rPr>
        <w:t xml:space="preserve"> </w:t>
      </w:r>
      <w:r w:rsidRPr="31AC91A5">
        <w:rPr>
          <w:rFonts w:cs="Arial"/>
          <w:b/>
          <w:bCs/>
          <w:sz w:val="20"/>
          <w:szCs w:val="20"/>
        </w:rPr>
        <w:t>BOLSISTA</w:t>
      </w:r>
      <w:r w:rsidRPr="31AC91A5">
        <w:rPr>
          <w:rFonts w:cs="Arial"/>
          <w:sz w:val="20"/>
          <w:szCs w:val="20"/>
        </w:rPr>
        <w:t>.</w:t>
      </w:r>
    </w:p>
    <w:p w14:paraId="44EDD4D7" w14:textId="77777777" w:rsidR="00604751" w:rsidRDefault="00604751" w:rsidP="004138B4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</w:p>
    <w:p w14:paraId="2BD06CC5" w14:textId="77777777" w:rsidR="003D2133" w:rsidRDefault="003D2133" w:rsidP="004138B4">
      <w:pPr>
        <w:pStyle w:val="Default"/>
        <w:spacing w:line="240" w:lineRule="auto"/>
        <w:jc w:val="both"/>
        <w:rPr>
          <w:rFonts w:cs="Arial"/>
          <w:b/>
          <w:bCs/>
          <w:color w:val="auto"/>
          <w:sz w:val="20"/>
          <w:szCs w:val="20"/>
        </w:rPr>
      </w:pPr>
      <w:r w:rsidRPr="31AC91A5">
        <w:rPr>
          <w:rFonts w:cs="Arial"/>
          <w:b/>
          <w:bCs/>
          <w:color w:val="auto"/>
          <w:sz w:val="20"/>
          <w:szCs w:val="20"/>
        </w:rPr>
        <w:t>CLÁUSULA SEXTA – DO VALOR DA BOLSA DE EXTENSÃO E PAGAMENTO</w:t>
      </w:r>
    </w:p>
    <w:p w14:paraId="75E9879F" w14:textId="13689866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6.1 - O valor total da bolsa de extensão será de R$ </w:t>
      </w:r>
      <w:r w:rsidR="638B06B0" w:rsidRPr="31AC91A5">
        <w:rPr>
          <w:rFonts w:ascii="Arial" w:hAnsi="Arial" w:cs="Arial"/>
          <w:sz w:val="20"/>
          <w:szCs w:val="20"/>
        </w:rPr>
        <w:t>7</w:t>
      </w:r>
      <w:bookmarkStart w:id="2" w:name="Texto25"/>
      <w:r w:rsidRPr="31AC91A5">
        <w:rPr>
          <w:rFonts w:ascii="Arial" w:hAnsi="Arial" w:cs="Arial"/>
          <w:sz w:val="20"/>
          <w:szCs w:val="20"/>
        </w:rPr>
        <w:t>00,00</w:t>
      </w:r>
      <w:bookmarkEnd w:id="2"/>
      <w:r w:rsidRPr="31AC91A5">
        <w:rPr>
          <w:rFonts w:ascii="Arial" w:hAnsi="Arial" w:cs="Arial"/>
          <w:sz w:val="20"/>
          <w:szCs w:val="20"/>
        </w:rPr>
        <w:t xml:space="preserve"> (</w:t>
      </w:r>
      <w:r w:rsidR="00E25D78">
        <w:rPr>
          <w:rFonts w:ascii="Arial" w:hAnsi="Arial" w:cs="Arial"/>
          <w:sz w:val="20"/>
          <w:szCs w:val="20"/>
        </w:rPr>
        <w:t>setecentos</w:t>
      </w:r>
      <w:r w:rsidRPr="31AC91A5">
        <w:rPr>
          <w:rFonts w:ascii="Arial" w:hAnsi="Arial" w:cs="Arial"/>
          <w:sz w:val="20"/>
          <w:szCs w:val="20"/>
        </w:rPr>
        <w:t xml:space="preserve"> reais) mensais para bolsas de 20 horas semanais</w:t>
      </w:r>
      <w:r w:rsidR="0EC99C9A" w:rsidRPr="31AC91A5">
        <w:rPr>
          <w:rFonts w:ascii="Arial" w:hAnsi="Arial" w:cs="Arial"/>
          <w:sz w:val="20"/>
          <w:szCs w:val="20"/>
        </w:rPr>
        <w:t>.</w:t>
      </w:r>
    </w:p>
    <w:p w14:paraId="1B04D899" w14:textId="5DB7A134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6.2 - O pagamento deverá ser efetuado até o 10º (décimo) dia útil somente através de depósito em conta corrente da qual o(a) aluno(a) é titular único (Conta Poupança: apenas se for no Banco do Brasil)</w:t>
      </w:r>
      <w:r w:rsidR="779DD0CC" w:rsidRPr="31AC91A5">
        <w:rPr>
          <w:rFonts w:ascii="Arial" w:hAnsi="Arial" w:cs="Arial"/>
          <w:sz w:val="20"/>
          <w:szCs w:val="20"/>
        </w:rPr>
        <w:t>.</w:t>
      </w:r>
    </w:p>
    <w:p w14:paraId="68B0295F" w14:textId="0676B2CF" w:rsidR="004138B4" w:rsidRDefault="004138B4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6.3 – O pagamento só será possível caso o(a) BOLSISTA esteja com status de matrícula regular. </w:t>
      </w:r>
      <w:r w:rsidR="00925A4E">
        <w:rPr>
          <w:rFonts w:ascii="Arial" w:hAnsi="Arial" w:cs="Arial"/>
          <w:sz w:val="20"/>
          <w:szCs w:val="20"/>
        </w:rPr>
        <w:t>Não serão realizados pagamentos para discentes com status</w:t>
      </w:r>
      <w:r>
        <w:rPr>
          <w:rFonts w:ascii="Arial" w:hAnsi="Arial" w:cs="Arial"/>
          <w:sz w:val="20"/>
          <w:szCs w:val="20"/>
        </w:rPr>
        <w:t xml:space="preserve"> anormal </w:t>
      </w:r>
      <w:r w:rsidR="00925A4E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matrícula, sendo dever do bolsista </w:t>
      </w:r>
      <w:r w:rsidR="00925A4E">
        <w:rPr>
          <w:rFonts w:ascii="Arial" w:hAnsi="Arial" w:cs="Arial"/>
          <w:sz w:val="20"/>
          <w:szCs w:val="20"/>
        </w:rPr>
        <w:t>solicitar o desligamento antes da ocorrência</w:t>
      </w:r>
      <w:r>
        <w:rPr>
          <w:rFonts w:ascii="Arial" w:hAnsi="Arial" w:cs="Arial"/>
          <w:sz w:val="20"/>
          <w:szCs w:val="20"/>
        </w:rPr>
        <w:t>, conforme disposto no item</w:t>
      </w:r>
      <w:r w:rsidR="00925A4E">
        <w:rPr>
          <w:rFonts w:ascii="Arial" w:hAnsi="Arial" w:cs="Arial"/>
          <w:sz w:val="20"/>
          <w:szCs w:val="20"/>
        </w:rPr>
        <w:t xml:space="preserve"> 2.2.8.</w:t>
      </w:r>
    </w:p>
    <w:p w14:paraId="23F6268C" w14:textId="77777777" w:rsidR="003D2133" w:rsidRDefault="003D2133" w:rsidP="004138B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 xml:space="preserve">Parágrafo Único - </w:t>
      </w:r>
      <w:r w:rsidRPr="31AC91A5">
        <w:rPr>
          <w:rFonts w:ascii="Arial" w:hAnsi="Arial" w:cs="Arial"/>
          <w:sz w:val="20"/>
          <w:szCs w:val="20"/>
        </w:rPr>
        <w:t>A UFSJ utiliza o “Módulo Bolsas” do SIPAC para o pagamento de bolsas. O sistema não permite pagamentos proporcionais. Dessa forma, para que a bolsa de extensão do projeto e/ou programa seja paga em sua integralidade, as atividades do bolsista deverão ter início no primeiro dia do mês.</w:t>
      </w:r>
    </w:p>
    <w:p w14:paraId="7A94D563" w14:textId="77777777" w:rsidR="003D2133" w:rsidRDefault="003D2133" w:rsidP="004138B4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CB3B5D" w14:textId="77777777" w:rsidR="003D2133" w:rsidRDefault="003D2133" w:rsidP="00925A4E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SÉTIMA – DO CANCELAMENTO DA BOLSA</w:t>
      </w:r>
    </w:p>
    <w:p w14:paraId="21B13721" w14:textId="3227245A" w:rsidR="003D2133" w:rsidRPr="003D2133" w:rsidRDefault="003D2133" w:rsidP="00925A4E">
      <w:pPr>
        <w:spacing w:line="240" w:lineRule="auto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 w:rsidRPr="31AC91A5">
        <w:rPr>
          <w:rFonts w:ascii="Arial" w:hAnsi="Arial" w:cs="Arial"/>
          <w:sz w:val="20"/>
          <w:szCs w:val="20"/>
        </w:rPr>
        <w:t xml:space="preserve">7.1 – </w:t>
      </w:r>
      <w:r w:rsidRPr="31AC91A5">
        <w:rPr>
          <w:rFonts w:ascii="Arial" w:eastAsia="Arial Unicode MS" w:hAnsi="Arial" w:cs="Arial"/>
          <w:sz w:val="20"/>
          <w:szCs w:val="20"/>
        </w:rPr>
        <w:t xml:space="preserve">A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UFSJ </w:t>
      </w:r>
      <w:r w:rsidRPr="31AC91A5">
        <w:rPr>
          <w:rFonts w:ascii="Arial" w:hAnsi="Arial" w:cs="Arial"/>
          <w:sz w:val="20"/>
          <w:szCs w:val="20"/>
        </w:rPr>
        <w:t xml:space="preserve">poderá cancelar a bolsa a qualquer momento caso seja verificado o não cumprimento das normas estabelecidas, cometimento de qualquer irregularidade no desenvolvimento do Projeto/Programa de Extensão ao qual está vinculado, conduta </w:t>
      </w:r>
      <w:r w:rsidRPr="31AC91A5">
        <w:rPr>
          <w:rFonts w:ascii="Arial" w:hAnsi="Arial" w:cs="Arial"/>
          <w:sz w:val="20"/>
          <w:szCs w:val="20"/>
        </w:rPr>
        <w:lastRenderedPageBreak/>
        <w:t xml:space="preserve">inadequada e falta disciplinar grave que fira as normas da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 xml:space="preserve"> ou por trancamento e/ou desistência do curso, podendo a bolsa ser transferida para outro(a) acadêmico(a) que apresente condições para dar continuidade ao Projeto/Programa</w:t>
      </w:r>
      <w:r w:rsidR="7E96258A" w:rsidRPr="31AC91A5">
        <w:rPr>
          <w:rFonts w:ascii="Arial" w:hAnsi="Arial" w:cs="Arial"/>
          <w:sz w:val="20"/>
          <w:szCs w:val="20"/>
        </w:rPr>
        <w:t>.</w:t>
      </w:r>
    </w:p>
    <w:p w14:paraId="269CA663" w14:textId="6D269478" w:rsidR="003D2133" w:rsidRDefault="003D2133" w:rsidP="00925A4E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31AC91A5">
        <w:rPr>
          <w:rFonts w:ascii="Arial" w:hAnsi="Arial" w:cs="Arial"/>
          <w:b w:val="0"/>
          <w:sz w:val="20"/>
          <w:szCs w:val="20"/>
        </w:rPr>
        <w:t>7.2 - É facultado ao</w:t>
      </w:r>
      <w:r w:rsidR="00925A4E">
        <w:rPr>
          <w:rFonts w:ascii="Arial" w:hAnsi="Arial" w:cs="Arial"/>
          <w:b w:val="0"/>
          <w:sz w:val="20"/>
          <w:szCs w:val="20"/>
        </w:rPr>
        <w:t>(à)</w:t>
      </w:r>
      <w:r w:rsidRPr="31AC91A5">
        <w:rPr>
          <w:rFonts w:ascii="Arial" w:hAnsi="Arial" w:cs="Arial"/>
          <w:b w:val="0"/>
          <w:sz w:val="20"/>
          <w:szCs w:val="20"/>
        </w:rPr>
        <w:t xml:space="preserve"> </w:t>
      </w:r>
      <w:r w:rsidRPr="31AC91A5">
        <w:rPr>
          <w:rFonts w:ascii="Arial" w:hAnsi="Arial" w:cs="Arial"/>
          <w:sz w:val="20"/>
          <w:szCs w:val="20"/>
        </w:rPr>
        <w:t>BOLSISTA</w:t>
      </w:r>
      <w:r w:rsidRPr="31AC91A5">
        <w:rPr>
          <w:rFonts w:ascii="Arial" w:hAnsi="Arial" w:cs="Arial"/>
          <w:b w:val="0"/>
          <w:sz w:val="20"/>
          <w:szCs w:val="20"/>
        </w:rPr>
        <w:t xml:space="preserve"> desistir da bolsa estabelecida neste Instrumento, mediante aviso prévio, entendimento entre as partes e imediata comunicação à PROEX pelo</w:t>
      </w:r>
      <w:r w:rsidR="00674805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Coordenador</w:t>
      </w:r>
      <w:r w:rsidR="00674805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>, não cabendo qualquer multa pelo desligamento.</w:t>
      </w:r>
    </w:p>
    <w:p w14:paraId="08E032E9" w14:textId="77777777" w:rsidR="00604751" w:rsidRPr="003D2133" w:rsidRDefault="00604751" w:rsidP="00925A4E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62A7DCAF" w14:textId="77777777" w:rsidR="003D2133" w:rsidRDefault="003D2133" w:rsidP="00925A4E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5CCA12AB" w14:textId="77777777" w:rsidR="003D2133" w:rsidRPr="003D2133" w:rsidRDefault="003D2133" w:rsidP="00925A4E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CLÁUSULA OITAVA - DA SUBSTITUIÇÃO DO BOLSISTA</w:t>
      </w:r>
    </w:p>
    <w:p w14:paraId="4F3B15F1" w14:textId="77777777" w:rsidR="003D2133" w:rsidRPr="00C632BB" w:rsidRDefault="003D2133" w:rsidP="00925A4E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28C5A701" w14:textId="3C51CAE3" w:rsidR="003D2133" w:rsidRDefault="003D2133" w:rsidP="00925A4E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31AC91A5">
        <w:rPr>
          <w:rFonts w:ascii="Arial" w:hAnsi="Arial" w:cs="Arial"/>
          <w:b w:val="0"/>
          <w:sz w:val="20"/>
          <w:szCs w:val="20"/>
        </w:rPr>
        <w:t>8.1 - Durante a vigência do projeto e/ou programa, 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Coordenador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poderá indicar outro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</w:t>
      </w:r>
      <w:r w:rsidRPr="31AC91A5">
        <w:rPr>
          <w:rFonts w:ascii="Arial" w:hAnsi="Arial" w:cs="Arial"/>
          <w:sz w:val="20"/>
          <w:szCs w:val="20"/>
        </w:rPr>
        <w:t>BOLSISTA</w:t>
      </w:r>
      <w:r w:rsidRPr="31AC91A5">
        <w:rPr>
          <w:rFonts w:ascii="Arial" w:hAnsi="Arial" w:cs="Arial"/>
          <w:b w:val="0"/>
          <w:sz w:val="20"/>
          <w:szCs w:val="20"/>
        </w:rPr>
        <w:t xml:space="preserve"> para substituir aquele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que foi desligado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>, desde que realize seleção e obedeça aos requisitos constantes no Edital</w:t>
      </w:r>
      <w:r w:rsidR="00604751" w:rsidRPr="31AC91A5">
        <w:rPr>
          <w:rFonts w:ascii="Arial" w:hAnsi="Arial" w:cs="Arial"/>
          <w:b w:val="0"/>
          <w:sz w:val="20"/>
          <w:szCs w:val="20"/>
        </w:rPr>
        <w:t xml:space="preserve"> 00</w:t>
      </w:r>
      <w:r w:rsidR="00674805">
        <w:rPr>
          <w:rFonts w:ascii="Arial" w:hAnsi="Arial" w:cs="Arial"/>
          <w:b w:val="0"/>
          <w:sz w:val="20"/>
          <w:szCs w:val="20"/>
        </w:rPr>
        <w:t>8</w:t>
      </w:r>
      <w:r w:rsidR="00073068" w:rsidRPr="31AC91A5">
        <w:rPr>
          <w:rFonts w:ascii="Arial" w:hAnsi="Arial" w:cs="Arial"/>
          <w:b w:val="0"/>
          <w:sz w:val="20"/>
          <w:szCs w:val="20"/>
        </w:rPr>
        <w:t>/</w:t>
      </w:r>
      <w:r w:rsidR="00604751" w:rsidRPr="31AC91A5">
        <w:rPr>
          <w:rFonts w:ascii="Arial" w:hAnsi="Arial" w:cs="Arial"/>
          <w:b w:val="0"/>
          <w:sz w:val="20"/>
          <w:szCs w:val="20"/>
        </w:rPr>
        <w:t>20</w:t>
      </w:r>
      <w:r w:rsidR="00D5499B" w:rsidRPr="31AC91A5">
        <w:rPr>
          <w:rFonts w:ascii="Arial" w:hAnsi="Arial" w:cs="Arial"/>
          <w:b w:val="0"/>
          <w:sz w:val="20"/>
          <w:szCs w:val="20"/>
        </w:rPr>
        <w:t>2</w:t>
      </w:r>
      <w:r w:rsidR="00674805">
        <w:rPr>
          <w:rFonts w:ascii="Arial" w:hAnsi="Arial" w:cs="Arial"/>
          <w:b w:val="0"/>
          <w:sz w:val="20"/>
          <w:szCs w:val="20"/>
        </w:rPr>
        <w:t>3</w:t>
      </w:r>
      <w:r w:rsidRPr="31AC91A5">
        <w:rPr>
          <w:rFonts w:ascii="Arial" w:hAnsi="Arial" w:cs="Arial"/>
          <w:b w:val="0"/>
          <w:sz w:val="20"/>
          <w:szCs w:val="20"/>
        </w:rPr>
        <w:t>. 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</w:t>
      </w:r>
      <w:r w:rsidRPr="31AC91A5">
        <w:rPr>
          <w:rFonts w:ascii="Arial" w:hAnsi="Arial" w:cs="Arial"/>
          <w:sz w:val="20"/>
          <w:szCs w:val="20"/>
        </w:rPr>
        <w:t>BOLSISTA</w:t>
      </w:r>
      <w:r w:rsidRPr="31AC91A5">
        <w:rPr>
          <w:rFonts w:ascii="Arial" w:hAnsi="Arial" w:cs="Arial"/>
          <w:b w:val="0"/>
          <w:sz w:val="20"/>
          <w:szCs w:val="20"/>
        </w:rPr>
        <w:t xml:space="preserve"> a ser substituído deve ser desvinculado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no último dia do mês e 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novo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bolsista deverá ser registrado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31AC91A5">
        <w:rPr>
          <w:rFonts w:ascii="Arial" w:hAnsi="Arial" w:cs="Arial"/>
          <w:b w:val="0"/>
          <w:sz w:val="20"/>
          <w:szCs w:val="20"/>
        </w:rPr>
        <w:t xml:space="preserve"> no primeiro dia do mês subsequente.</w:t>
      </w:r>
    </w:p>
    <w:p w14:paraId="5AB9FCCA" w14:textId="77777777" w:rsidR="00604751" w:rsidRPr="003D2133" w:rsidRDefault="00604751" w:rsidP="00925A4E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41A48CC8" w14:textId="77777777" w:rsidR="003D2133" w:rsidRDefault="003D2133" w:rsidP="00925A4E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60B9B011" w14:textId="4B6D2F7D" w:rsidR="003D2133" w:rsidRDefault="003D2133" w:rsidP="00925A4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 xml:space="preserve">CLÁUSULA NONA </w:t>
      </w:r>
      <w:r w:rsidR="00674805">
        <w:rPr>
          <w:rFonts w:ascii="Arial" w:hAnsi="Arial" w:cs="Arial"/>
          <w:b/>
          <w:bCs/>
          <w:sz w:val="20"/>
          <w:szCs w:val="20"/>
        </w:rPr>
        <w:t>-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DA RESCISÃO</w:t>
      </w:r>
    </w:p>
    <w:p w14:paraId="4EA46D18" w14:textId="124C92BD" w:rsidR="003D2133" w:rsidRDefault="003D2133" w:rsidP="00925A4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9.1 – Pelo descumprimento das cláusulas e condições aqui pactuadas, o presente Termo de Compromisso poderá ser rescindido a qualquer tempo, independentemente de notificação judicial ou extrajudicial, sem acarretar quaisquer ônus para 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>, desde que uma parte notifique a outra, por escrito, com antecedência mínima de 20 (vinte) dias. Quando a rescisão for solicitada pelo</w:t>
      </w:r>
      <w:r w:rsidR="00925A4E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, deverá ter aquiescência do</w:t>
      </w:r>
      <w:r w:rsidR="00925A4E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Coordenador</w:t>
      </w:r>
      <w:r w:rsidR="00925A4E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do Projeto/Programa</w:t>
      </w:r>
      <w:r w:rsidR="5CB7BDD1" w:rsidRPr="31AC91A5">
        <w:rPr>
          <w:rFonts w:ascii="Arial" w:hAnsi="Arial" w:cs="Arial"/>
          <w:sz w:val="20"/>
          <w:szCs w:val="20"/>
        </w:rPr>
        <w:t>.</w:t>
      </w:r>
    </w:p>
    <w:p w14:paraId="14FA014C" w14:textId="7A76C69F" w:rsidR="003D2133" w:rsidRDefault="003D2133" w:rsidP="00925A4E">
      <w:pPr>
        <w:spacing w:line="240" w:lineRule="auto"/>
        <w:ind w:firstLine="700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E, assim, por estarem justos e acordes, assinam o presente Instrumento o</w:t>
      </w:r>
      <w:r w:rsidR="00925A4E">
        <w:rPr>
          <w:rFonts w:ascii="Arial" w:hAnsi="Arial" w:cs="Arial"/>
          <w:sz w:val="20"/>
          <w:szCs w:val="20"/>
        </w:rPr>
        <w:t xml:space="preserve">(a) </w:t>
      </w:r>
      <w:r w:rsidRPr="31AC91A5">
        <w:rPr>
          <w:rFonts w:ascii="Arial" w:hAnsi="Arial" w:cs="Arial"/>
          <w:b/>
          <w:bCs/>
          <w:sz w:val="20"/>
          <w:szCs w:val="20"/>
        </w:rPr>
        <w:t>COORDENADOR</w:t>
      </w:r>
      <w:r w:rsidR="00925A4E">
        <w:rPr>
          <w:rFonts w:ascii="Arial" w:hAnsi="Arial" w:cs="Arial"/>
          <w:b/>
          <w:bCs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do Projeto/Programa de Extensão e o</w:t>
      </w:r>
      <w:r w:rsidR="00925A4E">
        <w:rPr>
          <w:rFonts w:ascii="Arial" w:hAnsi="Arial" w:cs="Arial"/>
          <w:sz w:val="20"/>
          <w:szCs w:val="20"/>
        </w:rPr>
        <w:t>(a)</w:t>
      </w:r>
      <w:r w:rsidRPr="31AC91A5">
        <w:rPr>
          <w:rFonts w:ascii="Arial" w:hAnsi="Arial" w:cs="Arial"/>
          <w:sz w:val="20"/>
          <w:szCs w:val="20"/>
        </w:rPr>
        <w:t xml:space="preserve">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.</w:t>
      </w:r>
    </w:p>
    <w:p w14:paraId="56107056" w14:textId="77777777" w:rsidR="003D2133" w:rsidRDefault="003D2133" w:rsidP="00925A4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</w:p>
    <w:p w14:paraId="4FB28821" w14:textId="325CEE1A" w:rsidR="003D2133" w:rsidRDefault="003D2133" w:rsidP="00925A4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25A4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 xml:space="preserve">São João </w:t>
      </w:r>
      <w:proofErr w:type="spellStart"/>
      <w:r>
        <w:rPr>
          <w:rFonts w:ascii="Arial" w:hAnsi="Arial" w:cs="Arial"/>
          <w:sz w:val="20"/>
          <w:szCs w:val="20"/>
        </w:rPr>
        <w:t>del</w:t>
      </w:r>
      <w:proofErr w:type="spellEnd"/>
      <w:r>
        <w:rPr>
          <w:rFonts w:ascii="Arial" w:hAnsi="Arial" w:cs="Arial"/>
          <w:sz w:val="20"/>
          <w:szCs w:val="20"/>
        </w:rPr>
        <w:noBreakHyphen/>
        <w:t xml:space="preserve">Rei, </w:t>
      </w:r>
      <w:r>
        <w:rPr>
          <w:rFonts w:ascii="Arial" w:hAnsi="Arial" w:cs="Arial"/>
          <w:sz w:val="20"/>
          <w:szCs w:val="20"/>
          <w:highlight w:val="yellow"/>
        </w:rPr>
        <w:t>(data)</w:t>
      </w:r>
      <w:r>
        <w:rPr>
          <w:rFonts w:ascii="Arial" w:hAnsi="Arial" w:cs="Arial"/>
          <w:sz w:val="20"/>
          <w:szCs w:val="20"/>
        </w:rPr>
        <w:t xml:space="preserve"> </w:t>
      </w:r>
      <w:r w:rsidRPr="00C466C9">
        <w:rPr>
          <w:rFonts w:ascii="Arial" w:hAnsi="Arial" w:cs="Arial"/>
          <w:sz w:val="20"/>
          <w:szCs w:val="20"/>
          <w:highlight w:val="yellow"/>
        </w:rPr>
        <w:t>(mês)</w:t>
      </w:r>
      <w:r>
        <w:rPr>
          <w:rFonts w:ascii="Arial" w:hAnsi="Arial" w:cs="Arial"/>
          <w:sz w:val="20"/>
          <w:szCs w:val="20"/>
        </w:rPr>
        <w:t xml:space="preserve"> de </w:t>
      </w:r>
      <w:r w:rsidRPr="00C466C9">
        <w:rPr>
          <w:rFonts w:ascii="Arial" w:hAnsi="Arial" w:cs="Arial"/>
          <w:sz w:val="20"/>
          <w:szCs w:val="20"/>
          <w:highlight w:val="yellow"/>
        </w:rPr>
        <w:t>(ano)</w:t>
      </w:r>
    </w:p>
    <w:p w14:paraId="0F1D419E" w14:textId="77777777" w:rsidR="003D2133" w:rsidRDefault="003D2133" w:rsidP="00925A4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06B05E4" w14:textId="77777777" w:rsidR="003D2133" w:rsidRPr="00F014AE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54CDDE35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 </w:t>
      </w:r>
      <w:permStart w:id="2091910413" w:edGrp="everyone"/>
      <w:permEnd w:id="2091910413"/>
    </w:p>
    <w:p w14:paraId="78D2841F" w14:textId="285F309F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>COORDENADOR</w:t>
      </w:r>
      <w:r w:rsidR="00925A4E">
        <w:rPr>
          <w:rFonts w:ascii="Arial" w:hAnsi="Arial" w:cs="Arial"/>
          <w:b w:val="0"/>
          <w:sz w:val="20"/>
          <w:szCs w:val="20"/>
        </w:rPr>
        <w:t>(A)</w:t>
      </w:r>
      <w:r w:rsidRPr="003D2133">
        <w:rPr>
          <w:rFonts w:ascii="Arial" w:hAnsi="Arial" w:cs="Arial"/>
          <w:b w:val="0"/>
          <w:sz w:val="20"/>
          <w:szCs w:val="20"/>
        </w:rPr>
        <w:t xml:space="preserve">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coordenador)</w:t>
      </w:r>
    </w:p>
    <w:p w14:paraId="3F23968B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535320F2" w14:textId="77777777" w:rsid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3723C493" w14:textId="77777777" w:rsidR="00EE7170" w:rsidRPr="003D2133" w:rsidRDefault="00EE7170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7238FB04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0F02AA76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________________________________________________ </w:t>
      </w:r>
    </w:p>
    <w:p w14:paraId="74523AD2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b w:val="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BOLSISTA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bolsista)</w:t>
      </w:r>
    </w:p>
    <w:p w14:paraId="11A76ED9" w14:textId="77777777" w:rsidR="001C5A96" w:rsidRDefault="001C5A96">
      <w:pPr>
        <w:tabs>
          <w:tab w:val="left" w:pos="2400"/>
        </w:tabs>
        <w:ind w:firstLine="2127"/>
      </w:pPr>
    </w:p>
    <w:p w14:paraId="3A286DE4" w14:textId="77777777" w:rsidR="001C5A96" w:rsidRDefault="001C5A96">
      <w:pPr>
        <w:tabs>
          <w:tab w:val="left" w:pos="4170"/>
        </w:tabs>
        <w:ind w:left="1985" w:right="991"/>
      </w:pPr>
    </w:p>
    <w:sectPr w:rsidR="001C5A96" w:rsidSect="00BC54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50B3D8" w14:textId="77777777" w:rsidR="004D3FAC" w:rsidRDefault="004D3FAC">
      <w:pPr>
        <w:spacing w:after="0" w:line="240" w:lineRule="auto"/>
      </w:pPr>
      <w:r>
        <w:separator/>
      </w:r>
    </w:p>
  </w:endnote>
  <w:endnote w:type="continuationSeparator" w:id="0">
    <w:p w14:paraId="0AB04A06" w14:textId="77777777" w:rsidR="004D3FAC" w:rsidRDefault="004D3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23BFA" w14:textId="6F9515DE" w:rsidR="001C5A96" w:rsidRDefault="00BC5435">
    <w:pPr>
      <w:pStyle w:val="Rodap"/>
      <w:jc w:val="center"/>
    </w:pPr>
    <w:r w:rsidRPr="00D53C12">
      <w:rPr>
        <w:noProof/>
      </w:rPr>
      <w:drawing>
        <wp:anchor distT="0" distB="0" distL="114300" distR="114300" simplePos="0" relativeHeight="251695104" behindDoc="1" locked="0" layoutInCell="1" allowOverlap="1" wp14:anchorId="4574D511" wp14:editId="2C25EEB3">
          <wp:simplePos x="0" y="0"/>
          <wp:positionH relativeFrom="margin">
            <wp:posOffset>-381000</wp:posOffset>
          </wp:positionH>
          <wp:positionV relativeFrom="paragraph">
            <wp:posOffset>-571500</wp:posOffset>
          </wp:positionV>
          <wp:extent cx="6312535" cy="1091877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535" cy="109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4BAD5" w14:textId="77777777" w:rsidR="004D3FAC" w:rsidRDefault="004D3FAC">
      <w:pPr>
        <w:spacing w:after="0" w:line="240" w:lineRule="auto"/>
      </w:pPr>
      <w:r>
        <w:separator/>
      </w:r>
    </w:p>
  </w:footnote>
  <w:footnote w:type="continuationSeparator" w:id="0">
    <w:p w14:paraId="31E7BB59" w14:textId="77777777" w:rsidR="004D3FAC" w:rsidRDefault="004D3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58D8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0" allowOverlap="1" wp14:anchorId="77FE309B" wp14:editId="6D9B94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21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168" behindDoc="1" locked="0" layoutInCell="0" allowOverlap="1" wp14:anchorId="04A1DB1B" wp14:editId="505F3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22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1B897" w14:textId="292A41B1" w:rsidR="001C5A96" w:rsidRDefault="00BC543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93056" behindDoc="1" locked="0" layoutInCell="1" allowOverlap="1" wp14:anchorId="229C571A" wp14:editId="7B7786EC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713105" cy="87820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OEX VERMELHO ESPI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0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t xml:space="preserve">                            </w:t>
    </w:r>
    <w:r>
      <w:rPr>
        <w:noProof/>
        <w:lang w:eastAsia="pt-BR"/>
      </w:rPr>
      <w:drawing>
        <wp:inline distT="0" distB="0" distL="0" distR="0" wp14:anchorId="6BBE1C6A" wp14:editId="792A3457">
          <wp:extent cx="1000125" cy="1000732"/>
          <wp:effectExtent l="0" t="0" r="0" b="9525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assinatura vert col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1000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E5EA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31B6A66E" wp14:editId="471B93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2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1072" behindDoc="1" locked="0" layoutInCell="0" allowOverlap="1" wp14:anchorId="07E3DE1E" wp14:editId="4BCCDA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27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D552678"/>
    <w:rsid w:val="00073068"/>
    <w:rsid w:val="0008018A"/>
    <w:rsid w:val="00093887"/>
    <w:rsid w:val="000F329C"/>
    <w:rsid w:val="00123802"/>
    <w:rsid w:val="00132839"/>
    <w:rsid w:val="0017350B"/>
    <w:rsid w:val="001C5A96"/>
    <w:rsid w:val="001D3156"/>
    <w:rsid w:val="00220293"/>
    <w:rsid w:val="002C2E72"/>
    <w:rsid w:val="002D0B29"/>
    <w:rsid w:val="002D7375"/>
    <w:rsid w:val="002F086D"/>
    <w:rsid w:val="003450A5"/>
    <w:rsid w:val="00395AE6"/>
    <w:rsid w:val="003D2133"/>
    <w:rsid w:val="003D50FB"/>
    <w:rsid w:val="004138B4"/>
    <w:rsid w:val="00442DBE"/>
    <w:rsid w:val="004477B5"/>
    <w:rsid w:val="004D3FAC"/>
    <w:rsid w:val="004F6142"/>
    <w:rsid w:val="0052752E"/>
    <w:rsid w:val="005A2C7A"/>
    <w:rsid w:val="005A5ACC"/>
    <w:rsid w:val="005C09BD"/>
    <w:rsid w:val="00604751"/>
    <w:rsid w:val="00674805"/>
    <w:rsid w:val="006A3F3F"/>
    <w:rsid w:val="006D5CE7"/>
    <w:rsid w:val="0075611C"/>
    <w:rsid w:val="00773F63"/>
    <w:rsid w:val="0078519C"/>
    <w:rsid w:val="007B6E29"/>
    <w:rsid w:val="007B7428"/>
    <w:rsid w:val="007C27FF"/>
    <w:rsid w:val="00883CDF"/>
    <w:rsid w:val="00883E9F"/>
    <w:rsid w:val="008F54D2"/>
    <w:rsid w:val="00925A4E"/>
    <w:rsid w:val="009449CE"/>
    <w:rsid w:val="009B2206"/>
    <w:rsid w:val="009D380A"/>
    <w:rsid w:val="009D5266"/>
    <w:rsid w:val="009E5936"/>
    <w:rsid w:val="00A05C8C"/>
    <w:rsid w:val="00A23AE8"/>
    <w:rsid w:val="00A55959"/>
    <w:rsid w:val="00A8247C"/>
    <w:rsid w:val="00B06680"/>
    <w:rsid w:val="00B20E4D"/>
    <w:rsid w:val="00B54625"/>
    <w:rsid w:val="00BB49B2"/>
    <w:rsid w:val="00BB6F91"/>
    <w:rsid w:val="00BC5435"/>
    <w:rsid w:val="00C7616B"/>
    <w:rsid w:val="00CB3663"/>
    <w:rsid w:val="00CC7DC6"/>
    <w:rsid w:val="00D107BA"/>
    <w:rsid w:val="00D32CF5"/>
    <w:rsid w:val="00D37208"/>
    <w:rsid w:val="00D5499B"/>
    <w:rsid w:val="00DD24F0"/>
    <w:rsid w:val="00E00533"/>
    <w:rsid w:val="00E25D78"/>
    <w:rsid w:val="00E6763A"/>
    <w:rsid w:val="00E67B1A"/>
    <w:rsid w:val="00E731BF"/>
    <w:rsid w:val="00E746BC"/>
    <w:rsid w:val="00E82F16"/>
    <w:rsid w:val="00EB2BEB"/>
    <w:rsid w:val="00EE7170"/>
    <w:rsid w:val="00F71912"/>
    <w:rsid w:val="00FE6993"/>
    <w:rsid w:val="00FF2629"/>
    <w:rsid w:val="04A64C13"/>
    <w:rsid w:val="05AE42FD"/>
    <w:rsid w:val="08F6B092"/>
    <w:rsid w:val="0EC99C9A"/>
    <w:rsid w:val="128E633B"/>
    <w:rsid w:val="15C24E7E"/>
    <w:rsid w:val="1CAF2D1A"/>
    <w:rsid w:val="235A658E"/>
    <w:rsid w:val="283B4DCF"/>
    <w:rsid w:val="2F33E2A6"/>
    <w:rsid w:val="30C62AE4"/>
    <w:rsid w:val="31AC91A5"/>
    <w:rsid w:val="35CBECD3"/>
    <w:rsid w:val="36B70A27"/>
    <w:rsid w:val="3BF93D51"/>
    <w:rsid w:val="3D78DB48"/>
    <w:rsid w:val="3D950DB2"/>
    <w:rsid w:val="3F1112CF"/>
    <w:rsid w:val="3F30DE13"/>
    <w:rsid w:val="4947AF48"/>
    <w:rsid w:val="4BB54D3A"/>
    <w:rsid w:val="546733AF"/>
    <w:rsid w:val="58CC3E14"/>
    <w:rsid w:val="5948B3C7"/>
    <w:rsid w:val="59935012"/>
    <w:rsid w:val="5CB7BDD1"/>
    <w:rsid w:val="5D552678"/>
    <w:rsid w:val="638B06B0"/>
    <w:rsid w:val="72E6E999"/>
    <w:rsid w:val="73490BDB"/>
    <w:rsid w:val="74908EF4"/>
    <w:rsid w:val="7514C116"/>
    <w:rsid w:val="7568207A"/>
    <w:rsid w:val="779DD0CC"/>
    <w:rsid w:val="7E96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01169"/>
  <w15:docId w15:val="{05E9E350-8A4E-4E1F-9A88-8794F5C74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basedOn w:val="Normal"/>
    <w:qFormat/>
    <w:rsid w:val="003D2133"/>
    <w:pPr>
      <w:autoSpaceDE w:val="0"/>
    </w:pPr>
    <w:rPr>
      <w:rFonts w:ascii="Arial" w:eastAsia="Times New Roman" w:hAnsi="Arial" w:cs="Times New Roman"/>
      <w:color w:val="000000"/>
      <w:lang w:eastAsia="ar-SA"/>
    </w:rPr>
  </w:style>
  <w:style w:type="paragraph" w:styleId="PargrafodaLista">
    <w:name w:val="List Paragraph"/>
    <w:basedOn w:val="Normal"/>
    <w:uiPriority w:val="99"/>
    <w:rsid w:val="00604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</Template>
  <TotalTime>61</TotalTime>
  <Pages>4</Pages>
  <Words>1564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Robson Miranda</cp:lastModifiedBy>
  <cp:revision>11</cp:revision>
  <dcterms:created xsi:type="dcterms:W3CDTF">2022-03-28T12:58:00Z</dcterms:created>
  <dcterms:modified xsi:type="dcterms:W3CDTF">2024-05-06T18:27:00Z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